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94CC9" w:rsidRPr="00F94CC9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 xml:space="preserve">PACIENTE: </w:t>
      </w:r>
      <w:r w:rsidR="00160AEC" w:rsidRPr="00160AEC">
        <w:rPr>
          <w:sz w:val="32"/>
          <w:szCs w:val="32"/>
        </w:rPr>
        <w:t>Antonia Celia Costa de Pinho Rocha</w:t>
      </w:r>
    </w:p>
    <w:p w:rsidR="00F94CC9" w:rsidRPr="00F94CC9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 xml:space="preserve">IDADE: </w:t>
      </w:r>
      <w:r w:rsidR="00496341">
        <w:rPr>
          <w:sz w:val="32"/>
          <w:szCs w:val="32"/>
        </w:rPr>
        <w:t>4</w:t>
      </w:r>
      <w:r w:rsidR="00160AEC">
        <w:rPr>
          <w:sz w:val="32"/>
          <w:szCs w:val="32"/>
        </w:rPr>
        <w:t>9</w:t>
      </w:r>
      <w:bookmarkStart w:id="0" w:name="_GoBack"/>
      <w:bookmarkEnd w:id="0"/>
      <w:r w:rsidRPr="00F94CC9">
        <w:rPr>
          <w:sz w:val="32"/>
          <w:szCs w:val="32"/>
        </w:rPr>
        <w:t xml:space="preserve"> anos SEXO: F                      </w:t>
      </w:r>
    </w:p>
    <w:p w:rsidR="00501268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>DATA DO EXAME: 17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B0D" w:rsidRDefault="001E2B0D">
      <w:r>
        <w:separator/>
      </w:r>
    </w:p>
  </w:endnote>
  <w:endnote w:type="continuationSeparator" w:id="0">
    <w:p w:rsidR="001E2B0D" w:rsidRDefault="001E2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B0D" w:rsidRDefault="001E2B0D">
      <w:r>
        <w:separator/>
      </w:r>
    </w:p>
  </w:footnote>
  <w:footnote w:type="continuationSeparator" w:id="0">
    <w:p w:rsidR="001E2B0D" w:rsidRDefault="001E2B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912AF-50C2-47A1-9DED-23B8A9E7F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2964</cp:revision>
  <cp:lastPrinted>2018-12-13T13:35:00Z</cp:lastPrinted>
  <dcterms:created xsi:type="dcterms:W3CDTF">2016-03-08T23:34:00Z</dcterms:created>
  <dcterms:modified xsi:type="dcterms:W3CDTF">2022-03-17T21:06:00Z</dcterms:modified>
</cp:coreProperties>
</file>