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C69DB" w:rsidRPr="004C69DB">
        <w:rPr>
          <w:sz w:val="22"/>
        </w:rPr>
        <w:t>Antonia Celia Costa de Pinho Rocha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06676">
        <w:rPr>
          <w:sz w:val="22"/>
        </w:rPr>
        <w:t>4</w:t>
      </w:r>
      <w:r w:rsidR="004C69DB">
        <w:rPr>
          <w:sz w:val="22"/>
        </w:rPr>
        <w:t>9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B06676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4B0F91">
        <w:rPr>
          <w:sz w:val="22"/>
        </w:rPr>
        <w:t>7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C69DB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B0F91">
        <w:rPr>
          <w:noProof/>
          <w:sz w:val="24"/>
        </w:rPr>
        <w:t>17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D4E" w:rsidRDefault="003D5D4E">
      <w:r>
        <w:separator/>
      </w:r>
    </w:p>
  </w:endnote>
  <w:endnote w:type="continuationSeparator" w:id="0">
    <w:p w:rsidR="003D5D4E" w:rsidRDefault="003D5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D5D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D4E" w:rsidRDefault="003D5D4E">
      <w:r>
        <w:separator/>
      </w:r>
    </w:p>
  </w:footnote>
  <w:footnote w:type="continuationSeparator" w:id="0">
    <w:p w:rsidR="003D5D4E" w:rsidRDefault="003D5D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49464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4132</cp:revision>
  <cp:lastPrinted>2017-08-09T15:22:00Z</cp:lastPrinted>
  <dcterms:created xsi:type="dcterms:W3CDTF">2016-03-08T22:06:00Z</dcterms:created>
  <dcterms:modified xsi:type="dcterms:W3CDTF">2022-03-17T21:05:00Z</dcterms:modified>
</cp:coreProperties>
</file>