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3C675B" w:rsidRPr="003C675B" w:rsidRDefault="003C675B" w:rsidP="003C675B">
      <w:pPr>
        <w:rPr>
          <w:sz w:val="32"/>
        </w:rPr>
      </w:pPr>
      <w:r w:rsidRPr="003C675B">
        <w:rPr>
          <w:sz w:val="32"/>
        </w:rPr>
        <w:t xml:space="preserve">PACIENTE: </w:t>
      </w:r>
      <w:r w:rsidR="006B44DC" w:rsidRPr="006B44DC">
        <w:rPr>
          <w:sz w:val="32"/>
        </w:rPr>
        <w:t>Rafaela Stoppa Candido Paiva</w:t>
      </w:r>
    </w:p>
    <w:p w:rsidR="003C675B" w:rsidRPr="003C675B" w:rsidRDefault="003C675B" w:rsidP="003C675B">
      <w:pPr>
        <w:rPr>
          <w:sz w:val="32"/>
        </w:rPr>
      </w:pPr>
      <w:r w:rsidRPr="003C675B">
        <w:rPr>
          <w:sz w:val="32"/>
        </w:rPr>
        <w:t xml:space="preserve">IDADE: </w:t>
      </w:r>
      <w:r w:rsidR="006B44DC">
        <w:rPr>
          <w:sz w:val="32"/>
        </w:rPr>
        <w:t>42</w:t>
      </w:r>
      <w:bookmarkStart w:id="0" w:name="_GoBack"/>
      <w:bookmarkEnd w:id="0"/>
      <w:r w:rsidRPr="003C675B">
        <w:rPr>
          <w:sz w:val="32"/>
        </w:rPr>
        <w:t xml:space="preserve"> anos SEXO: F                      </w:t>
      </w:r>
    </w:p>
    <w:p w:rsidR="009A4C0C" w:rsidRDefault="003C675B" w:rsidP="003C675B">
      <w:pPr>
        <w:rPr>
          <w:sz w:val="32"/>
        </w:rPr>
      </w:pPr>
      <w:r w:rsidRPr="003C675B">
        <w:rPr>
          <w:sz w:val="32"/>
        </w:rPr>
        <w:t>DATA DO EXAME: 17 mar. 22</w:t>
      </w:r>
    </w:p>
    <w:p w:rsidR="000D278F" w:rsidRDefault="000D278F" w:rsidP="000D278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D2D0F" w:rsidRDefault="004D2D0F">
      <w:r>
        <w:separator/>
      </w:r>
    </w:p>
  </w:endnote>
  <w:endnote w:type="continuationSeparator" w:id="0">
    <w:p w:rsidR="004D2D0F" w:rsidRDefault="004D2D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D2D0F" w:rsidRDefault="004D2D0F">
      <w:r>
        <w:separator/>
      </w:r>
    </w:p>
  </w:footnote>
  <w:footnote w:type="continuationSeparator" w:id="0">
    <w:p w:rsidR="004D2D0F" w:rsidRDefault="004D2D0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8F5"/>
    <w:rsid w:val="000D6F48"/>
    <w:rsid w:val="000D7696"/>
    <w:rsid w:val="000D7EF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FE"/>
    <w:rsid w:val="000F0925"/>
    <w:rsid w:val="000F0E94"/>
    <w:rsid w:val="000F1489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6C2F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F41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6B23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5CCB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04"/>
    <w:rsid w:val="002C339C"/>
    <w:rsid w:val="002C363F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762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CFE"/>
    <w:rsid w:val="00374E1E"/>
    <w:rsid w:val="00375394"/>
    <w:rsid w:val="003753FC"/>
    <w:rsid w:val="00375B78"/>
    <w:rsid w:val="0037602A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5F4D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B7F2E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2FA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2D0F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5F86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F6B"/>
    <w:rsid w:val="005742A7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1C72"/>
    <w:rsid w:val="006527F2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A36"/>
    <w:rsid w:val="00720C70"/>
    <w:rsid w:val="0072143F"/>
    <w:rsid w:val="007219B5"/>
    <w:rsid w:val="00721EAC"/>
    <w:rsid w:val="00723D5F"/>
    <w:rsid w:val="007248C0"/>
    <w:rsid w:val="007255DE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0AB7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1CD2"/>
    <w:rsid w:val="0078269E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ED3"/>
    <w:rsid w:val="007E3971"/>
    <w:rsid w:val="007E3A09"/>
    <w:rsid w:val="007E3A4B"/>
    <w:rsid w:val="007E4217"/>
    <w:rsid w:val="007E448C"/>
    <w:rsid w:val="007E47EF"/>
    <w:rsid w:val="007E5260"/>
    <w:rsid w:val="007E5721"/>
    <w:rsid w:val="007E578A"/>
    <w:rsid w:val="007E6062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646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15B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AB4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BE1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36E3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26D7"/>
    <w:rsid w:val="00B82E43"/>
    <w:rsid w:val="00B8303C"/>
    <w:rsid w:val="00B83289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0C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F7B"/>
    <w:rsid w:val="00C44091"/>
    <w:rsid w:val="00C442DB"/>
    <w:rsid w:val="00C44553"/>
    <w:rsid w:val="00C45093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2313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77E"/>
    <w:rsid w:val="00D10BB4"/>
    <w:rsid w:val="00D10CF4"/>
    <w:rsid w:val="00D1158C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6D83"/>
    <w:rsid w:val="00D27019"/>
    <w:rsid w:val="00D270E8"/>
    <w:rsid w:val="00D27175"/>
    <w:rsid w:val="00D2718A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59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F9E"/>
    <w:rsid w:val="00E8130C"/>
    <w:rsid w:val="00E8162B"/>
    <w:rsid w:val="00E81678"/>
    <w:rsid w:val="00E820D5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805"/>
    <w:rsid w:val="00ED1BDA"/>
    <w:rsid w:val="00ED2745"/>
    <w:rsid w:val="00ED29EE"/>
    <w:rsid w:val="00ED4006"/>
    <w:rsid w:val="00ED41BB"/>
    <w:rsid w:val="00ED42DF"/>
    <w:rsid w:val="00ED4384"/>
    <w:rsid w:val="00ED4570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25612</TotalTime>
  <Pages>1</Pages>
  <Words>96</Words>
  <Characters>548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4064</cp:revision>
  <cp:lastPrinted>2022-03-03T15:08:00Z</cp:lastPrinted>
  <dcterms:created xsi:type="dcterms:W3CDTF">2016-03-08T22:17:00Z</dcterms:created>
  <dcterms:modified xsi:type="dcterms:W3CDTF">2022-03-17T20:58:00Z</dcterms:modified>
</cp:coreProperties>
</file>