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06676" w:rsidRPr="00B06676">
        <w:rPr>
          <w:sz w:val="22"/>
        </w:rPr>
        <w:t>Rafaela Stoppa Candido Paiva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06676">
        <w:rPr>
          <w:sz w:val="22"/>
        </w:rPr>
        <w:t>42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B06676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4B0F91">
        <w:rPr>
          <w:sz w:val="22"/>
        </w:rPr>
        <w:t>7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06676">
        <w:rPr>
          <w:sz w:val="22"/>
        </w:rPr>
        <w:t>Sertralina/Donaren/Zolpidem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B0F91">
        <w:rPr>
          <w:noProof/>
          <w:sz w:val="24"/>
        </w:rPr>
        <w:t>17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FAC" w:rsidRDefault="00B61FAC">
      <w:r>
        <w:separator/>
      </w:r>
    </w:p>
  </w:endnote>
  <w:endnote w:type="continuationSeparator" w:id="0">
    <w:p w:rsidR="00B61FAC" w:rsidRDefault="00B61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61FA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FAC" w:rsidRDefault="00B61FAC">
      <w:r>
        <w:separator/>
      </w:r>
    </w:p>
  </w:footnote>
  <w:footnote w:type="continuationSeparator" w:id="0">
    <w:p w:rsidR="00B61FAC" w:rsidRDefault="00B61F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1FAC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49464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4131</cp:revision>
  <cp:lastPrinted>2017-08-09T15:22:00Z</cp:lastPrinted>
  <dcterms:created xsi:type="dcterms:W3CDTF">2016-03-08T22:06:00Z</dcterms:created>
  <dcterms:modified xsi:type="dcterms:W3CDTF">2022-03-17T20:58:00Z</dcterms:modified>
</cp:coreProperties>
</file>