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4B0F91" w:rsidRPr="004B0F91">
        <w:rPr>
          <w:sz w:val="22"/>
        </w:rPr>
        <w:t>Alyne do Nascimento Silva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4B0F91">
        <w:rPr>
          <w:sz w:val="22"/>
        </w:rPr>
        <w:t>31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4B0F91">
        <w:rPr>
          <w:sz w:val="22"/>
        </w:rPr>
        <w:t>TDAH?/Ansiedade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Data:                   1</w:t>
      </w:r>
      <w:r w:rsidR="004B0F91">
        <w:rPr>
          <w:sz w:val="22"/>
        </w:rPr>
        <w:t>7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bookmarkStart w:id="0" w:name="_GoBack"/>
      <w:bookmarkEnd w:id="0"/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B0F91">
        <w:rPr>
          <w:noProof/>
          <w:sz w:val="24"/>
        </w:rPr>
        <w:t>17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E7B" w:rsidRDefault="00815E7B">
      <w:r>
        <w:separator/>
      </w:r>
    </w:p>
  </w:endnote>
  <w:endnote w:type="continuationSeparator" w:id="0">
    <w:p w:rsidR="00815E7B" w:rsidRDefault="00815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15E7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E7B" w:rsidRDefault="00815E7B">
      <w:r>
        <w:separator/>
      </w:r>
    </w:p>
  </w:footnote>
  <w:footnote w:type="continuationSeparator" w:id="0">
    <w:p w:rsidR="00815E7B" w:rsidRDefault="00815E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5E7B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49154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4129</cp:revision>
  <cp:lastPrinted>2017-08-09T15:22:00Z</cp:lastPrinted>
  <dcterms:created xsi:type="dcterms:W3CDTF">2016-03-08T22:06:00Z</dcterms:created>
  <dcterms:modified xsi:type="dcterms:W3CDTF">2022-03-17T15:28:00Z</dcterms:modified>
</cp:coreProperties>
</file>