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B03DCD" w:rsidRPr="00B03DCD">
        <w:rPr>
          <w:sz w:val="22"/>
        </w:rPr>
        <w:t>Leonardo Gomes Tostes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B03DCD">
        <w:rPr>
          <w:sz w:val="22"/>
        </w:rPr>
        <w:t>27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B03DCD">
        <w:rPr>
          <w:sz w:val="22"/>
        </w:rPr>
        <w:t>Dormencia</w:t>
      </w:r>
      <w:bookmarkStart w:id="0" w:name="_GoBack"/>
      <w:bookmarkEnd w:id="0"/>
      <w:r w:rsidRPr="005B628A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</w:t>
      </w:r>
      <w:r w:rsidR="002A0C2F">
        <w:rPr>
          <w:sz w:val="22"/>
        </w:rPr>
        <w:t>6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F384B">
        <w:t>10.4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F384B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A0C2F">
        <w:rPr>
          <w:noProof/>
          <w:sz w:val="24"/>
        </w:rPr>
        <w:t>16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4C4" w:rsidRDefault="00BC24C4">
      <w:r>
        <w:separator/>
      </w:r>
    </w:p>
  </w:endnote>
  <w:endnote w:type="continuationSeparator" w:id="0">
    <w:p w:rsidR="00BC24C4" w:rsidRDefault="00BC24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C24C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4C4" w:rsidRDefault="00BC24C4">
      <w:r>
        <w:separator/>
      </w:r>
    </w:p>
  </w:footnote>
  <w:footnote w:type="continuationSeparator" w:id="0">
    <w:p w:rsidR="00BC24C4" w:rsidRDefault="00BC24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24C4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49151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4125</cp:revision>
  <cp:lastPrinted>2017-08-09T15:22:00Z</cp:lastPrinted>
  <dcterms:created xsi:type="dcterms:W3CDTF">2016-03-08T22:06:00Z</dcterms:created>
  <dcterms:modified xsi:type="dcterms:W3CDTF">2022-03-16T16:20:00Z</dcterms:modified>
</cp:coreProperties>
</file>