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E0BE1" w:rsidRPr="003E0BE1" w:rsidRDefault="003E0BE1" w:rsidP="003E0BE1">
      <w:pPr>
        <w:rPr>
          <w:sz w:val="32"/>
        </w:rPr>
      </w:pPr>
      <w:r w:rsidRPr="003E0BE1">
        <w:rPr>
          <w:sz w:val="32"/>
        </w:rPr>
        <w:t>PACIENTE: Alvaro Gomes de Figueiredo Filho</w:t>
      </w:r>
    </w:p>
    <w:p w:rsidR="003E0BE1" w:rsidRPr="003E0BE1" w:rsidRDefault="003E0BE1" w:rsidP="003E0BE1">
      <w:pPr>
        <w:rPr>
          <w:sz w:val="32"/>
        </w:rPr>
      </w:pPr>
      <w:r w:rsidRPr="003E0BE1">
        <w:rPr>
          <w:sz w:val="32"/>
        </w:rPr>
        <w:t xml:space="preserve">IDADE: 28 anos SEXO: M                      </w:t>
      </w:r>
    </w:p>
    <w:p w:rsidR="009A4C0C" w:rsidRDefault="003E0BE1" w:rsidP="003E0BE1">
      <w:pPr>
        <w:rPr>
          <w:sz w:val="32"/>
        </w:rPr>
      </w:pPr>
      <w:r w:rsidRPr="003E0BE1">
        <w:rPr>
          <w:sz w:val="32"/>
        </w:rPr>
        <w:t>DATA DO EXAME: 15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EBD" w:rsidRDefault="00BE7EBD">
      <w:r>
        <w:separator/>
      </w:r>
    </w:p>
  </w:endnote>
  <w:endnote w:type="continuationSeparator" w:id="0">
    <w:p w:rsidR="00BE7EBD" w:rsidRDefault="00BE7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EBD" w:rsidRDefault="00BE7EBD">
      <w:r>
        <w:separator/>
      </w:r>
    </w:p>
  </w:footnote>
  <w:footnote w:type="continuationSeparator" w:id="0">
    <w:p w:rsidR="00BE7EBD" w:rsidRDefault="00BE7E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25408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4056</cp:revision>
  <cp:lastPrinted>2022-03-03T15:08:00Z</cp:lastPrinted>
  <dcterms:created xsi:type="dcterms:W3CDTF">2016-03-08T22:17:00Z</dcterms:created>
  <dcterms:modified xsi:type="dcterms:W3CDTF">2022-03-15T16:14:00Z</dcterms:modified>
</cp:coreProperties>
</file>