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3674C" w:rsidRPr="00D3674C">
        <w:rPr>
          <w:sz w:val="22"/>
        </w:rPr>
        <w:t>Alvaro Gomes de Figueiredo Filho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F384B">
        <w:rPr>
          <w:sz w:val="22"/>
        </w:rPr>
        <w:t>2</w:t>
      </w:r>
      <w:r w:rsidR="00D3674C">
        <w:rPr>
          <w:sz w:val="22"/>
        </w:rPr>
        <w:t>8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D3674C">
        <w:rPr>
          <w:sz w:val="22"/>
        </w:rPr>
        <w:t>Tremor</w:t>
      </w:r>
      <w:bookmarkStart w:id="0" w:name="_GoBack"/>
      <w:bookmarkEnd w:id="0"/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D3674C">
        <w:rPr>
          <w:sz w:val="22"/>
        </w:rPr>
        <w:t>5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F384B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F384B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674C">
        <w:rPr>
          <w:noProof/>
          <w:sz w:val="24"/>
        </w:rPr>
        <w:t>15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C3E" w:rsidRDefault="00F77C3E">
      <w:r>
        <w:separator/>
      </w:r>
    </w:p>
  </w:endnote>
  <w:endnote w:type="continuationSeparator" w:id="0">
    <w:p w:rsidR="00F77C3E" w:rsidRDefault="00F77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7C3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C3E" w:rsidRDefault="00F77C3E">
      <w:r>
        <w:separator/>
      </w:r>
    </w:p>
  </w:footnote>
  <w:footnote w:type="continuationSeparator" w:id="0">
    <w:p w:rsidR="00F77C3E" w:rsidRDefault="00F77C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49150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4122</cp:revision>
  <cp:lastPrinted>2017-08-09T15:22:00Z</cp:lastPrinted>
  <dcterms:created xsi:type="dcterms:W3CDTF">2016-03-08T22:06:00Z</dcterms:created>
  <dcterms:modified xsi:type="dcterms:W3CDTF">2022-03-15T16:14:00Z</dcterms:modified>
</cp:coreProperties>
</file>