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32206F" w:rsidRPr="0032206F">
        <w:rPr>
          <w:sz w:val="22"/>
        </w:rPr>
        <w:t>Agamenon Vargas Ribeiro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7127DD">
        <w:rPr>
          <w:sz w:val="22"/>
        </w:rPr>
        <w:t>3</w:t>
      </w:r>
      <w:r w:rsidR="0032206F">
        <w:rPr>
          <w:sz w:val="22"/>
        </w:rPr>
        <w:t>7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32206F">
        <w:rPr>
          <w:sz w:val="22"/>
        </w:rPr>
        <w:t>Sindrome Pos-Covid</w:t>
      </w:r>
      <w:bookmarkStart w:id="0" w:name="_GoBack"/>
      <w:bookmarkEnd w:id="0"/>
      <w:r w:rsidRPr="005B628A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Data:                   1</w:t>
      </w:r>
      <w:r w:rsidR="008E3AB8">
        <w:rPr>
          <w:sz w:val="22"/>
        </w:rPr>
        <w:t>1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B7C26">
        <w:t>9.6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B7C26">
        <w:t>35.1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2206F">
        <w:rPr>
          <w:noProof/>
          <w:sz w:val="24"/>
        </w:rPr>
        <w:t>11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41F8" w:rsidRDefault="005041F8">
      <w:r>
        <w:separator/>
      </w:r>
    </w:p>
  </w:endnote>
  <w:endnote w:type="continuationSeparator" w:id="0">
    <w:p w:rsidR="005041F8" w:rsidRDefault="00504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041F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41F8" w:rsidRDefault="005041F8">
      <w:r>
        <w:separator/>
      </w:r>
    </w:p>
  </w:footnote>
  <w:footnote w:type="continuationSeparator" w:id="0">
    <w:p w:rsidR="005041F8" w:rsidRDefault="005041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49149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4120</cp:revision>
  <cp:lastPrinted>2017-08-09T15:22:00Z</cp:lastPrinted>
  <dcterms:created xsi:type="dcterms:W3CDTF">2016-03-08T22:06:00Z</dcterms:created>
  <dcterms:modified xsi:type="dcterms:W3CDTF">2022-03-11T19:59:00Z</dcterms:modified>
</cp:coreProperties>
</file>