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7127DD" w:rsidRPr="007127DD">
        <w:rPr>
          <w:sz w:val="22"/>
        </w:rPr>
        <w:t>Edvaldo Nascimento Oliveira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7127DD">
        <w:rPr>
          <w:sz w:val="22"/>
        </w:rPr>
        <w:t>36</w:t>
      </w:r>
      <w:r w:rsidRPr="005B628A">
        <w:rPr>
          <w:sz w:val="22"/>
        </w:rPr>
        <w:t xml:space="preserve"> anos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Indicação            </w:t>
      </w:r>
      <w:r w:rsidR="007127DD">
        <w:rPr>
          <w:sz w:val="22"/>
        </w:rPr>
        <w:t>Check up</w:t>
      </w:r>
      <w:bookmarkStart w:id="0" w:name="_GoBack"/>
      <w:bookmarkEnd w:id="0"/>
      <w:r w:rsidRPr="005B628A">
        <w:rPr>
          <w:sz w:val="22"/>
        </w:rPr>
        <w:t xml:space="preserve"> 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Data:                   10 mar.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DB7C26">
        <w:t>9.6</w:t>
      </w:r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DB7C26">
        <w:t>35.1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7127DD">
        <w:rPr>
          <w:noProof/>
          <w:sz w:val="24"/>
        </w:rPr>
        <w:t>10 de março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27EB" w:rsidRDefault="00FD27EB">
      <w:r>
        <w:separator/>
      </w:r>
    </w:p>
  </w:endnote>
  <w:endnote w:type="continuationSeparator" w:id="0">
    <w:p w:rsidR="00FD27EB" w:rsidRDefault="00FD27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FD27EB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27EB" w:rsidRDefault="00FD27EB">
      <w:r>
        <w:separator/>
      </w:r>
    </w:p>
  </w:footnote>
  <w:footnote w:type="continuationSeparator" w:id="0">
    <w:p w:rsidR="00FD27EB" w:rsidRDefault="00FD27E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2F0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49148</TotalTime>
  <Pages>1</Pages>
  <Words>267</Words>
  <Characters>1524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4118</cp:revision>
  <cp:lastPrinted>2017-08-09T15:22:00Z</cp:lastPrinted>
  <dcterms:created xsi:type="dcterms:W3CDTF">2016-03-08T22:06:00Z</dcterms:created>
  <dcterms:modified xsi:type="dcterms:W3CDTF">2022-03-10T20:21:00Z</dcterms:modified>
</cp:coreProperties>
</file>