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  <w:t>Eduardo Galvao Goncalves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  <w:t>11 anos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Indicação            Acompanhamento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Data:                   10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  <w:bookmarkStart w:id="0" w:name="_GoBack"/>
      <w:bookmarkEnd w:id="0"/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B7C26">
        <w:t>9.6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B7C26">
        <w:t>35.1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B628A">
        <w:rPr>
          <w:noProof/>
          <w:sz w:val="24"/>
        </w:rPr>
        <w:t>10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C7C" w:rsidRDefault="009E1C7C">
      <w:r>
        <w:separator/>
      </w:r>
    </w:p>
  </w:endnote>
  <w:endnote w:type="continuationSeparator" w:id="0">
    <w:p w:rsidR="009E1C7C" w:rsidRDefault="009E1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E1C7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C7C" w:rsidRDefault="009E1C7C">
      <w:r>
        <w:separator/>
      </w:r>
    </w:p>
  </w:footnote>
  <w:footnote w:type="continuationSeparator" w:id="0">
    <w:p w:rsidR="009E1C7C" w:rsidRDefault="009E1C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49144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4117</cp:revision>
  <cp:lastPrinted>2017-08-09T15:22:00Z</cp:lastPrinted>
  <dcterms:created xsi:type="dcterms:W3CDTF">2016-03-08T22:06:00Z</dcterms:created>
  <dcterms:modified xsi:type="dcterms:W3CDTF">2022-03-10T18:48:00Z</dcterms:modified>
</cp:coreProperties>
</file>