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D4B9B" w:rsidRPr="007D4B9B" w:rsidRDefault="007D4B9B" w:rsidP="007D4B9B">
      <w:pPr>
        <w:rPr>
          <w:sz w:val="32"/>
        </w:rPr>
      </w:pPr>
      <w:r w:rsidRPr="007D4B9B">
        <w:rPr>
          <w:sz w:val="32"/>
        </w:rPr>
        <w:t>PACIENTE: Cristine Araujo Santos de Sousa</w:t>
      </w:r>
    </w:p>
    <w:p w:rsidR="007D4B9B" w:rsidRPr="007D4B9B" w:rsidRDefault="007D4B9B" w:rsidP="007D4B9B">
      <w:pPr>
        <w:rPr>
          <w:sz w:val="32"/>
        </w:rPr>
      </w:pPr>
      <w:r w:rsidRPr="007D4B9B">
        <w:rPr>
          <w:sz w:val="32"/>
        </w:rPr>
        <w:t xml:space="preserve">IDADE: 46 anos SEXO: F                      </w:t>
      </w:r>
    </w:p>
    <w:p w:rsidR="009A4C0C" w:rsidRDefault="007D4B9B" w:rsidP="007D4B9B">
      <w:pPr>
        <w:rPr>
          <w:sz w:val="32"/>
        </w:rPr>
      </w:pPr>
      <w:r w:rsidRPr="007D4B9B">
        <w:rPr>
          <w:sz w:val="32"/>
        </w:rPr>
        <w:t>DATA DO EXAME: 10 mar.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6EDC" w:rsidRDefault="000A6EDC">
      <w:r>
        <w:separator/>
      </w:r>
    </w:p>
  </w:endnote>
  <w:endnote w:type="continuationSeparator" w:id="0">
    <w:p w:rsidR="000A6EDC" w:rsidRDefault="000A6E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6EDC" w:rsidRDefault="000A6EDC">
      <w:r>
        <w:separator/>
      </w:r>
    </w:p>
  </w:footnote>
  <w:footnote w:type="continuationSeparator" w:id="0">
    <w:p w:rsidR="000A6EDC" w:rsidRDefault="000A6ED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6EDC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25407</TotalTime>
  <Pages>1</Pages>
  <Words>96</Words>
  <Characters>551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4050</cp:revision>
  <cp:lastPrinted>2022-03-03T15:08:00Z</cp:lastPrinted>
  <dcterms:created xsi:type="dcterms:W3CDTF">2016-03-08T22:17:00Z</dcterms:created>
  <dcterms:modified xsi:type="dcterms:W3CDTF">2022-03-10T13:35:00Z</dcterms:modified>
</cp:coreProperties>
</file>