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D6100B" w:rsidRPr="00D6100B">
        <w:rPr>
          <w:sz w:val="22"/>
        </w:rPr>
        <w:t>Cristine Araujo Santos de Sousa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D6100B">
        <w:rPr>
          <w:sz w:val="22"/>
        </w:rPr>
        <w:t>46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D6100B">
        <w:rPr>
          <w:sz w:val="22"/>
        </w:rPr>
        <w:t>Sindrome Pos-COVID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D6100B">
        <w:rPr>
          <w:sz w:val="22"/>
        </w:rPr>
        <w:t>10 mar. 22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72508B">
        <w:rPr>
          <w:sz w:val="22"/>
        </w:rPr>
        <w:t>Ndn</w:t>
      </w:r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 </w:t>
      </w:r>
      <w:r w:rsidR="002518D8">
        <w:t>frontal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</w:t>
      </w:r>
      <w:r w:rsidR="00D6100B">
        <w:rPr>
          <w:sz w:val="24"/>
          <w:szCs w:val="24"/>
        </w:rPr>
        <w:t>difusa</w:t>
      </w:r>
      <w:bookmarkStart w:id="0" w:name="_GoBack"/>
      <w:bookmarkEnd w:id="0"/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D6100B">
        <w:rPr>
          <w:noProof/>
          <w:sz w:val="24"/>
        </w:rPr>
        <w:t>10 de março de 2022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8B435E" w:rsidRDefault="008B435E">
      <w:pPr>
        <w:ind w:firstLine="720"/>
        <w:jc w:val="right"/>
        <w:rPr>
          <w:sz w:val="18"/>
          <w:szCs w:val="18"/>
          <w:lang w:val="en-US"/>
        </w:rPr>
      </w:pPr>
      <w:r w:rsidRPr="00EA524F">
        <w:rPr>
          <w:sz w:val="24"/>
        </w:rPr>
        <w:t xml:space="preserve">                                                                              </w:t>
      </w:r>
      <w:r w:rsidRPr="008B435E">
        <w:rPr>
          <w:sz w:val="18"/>
          <w:szCs w:val="18"/>
          <w:lang w:val="en-US"/>
        </w:rPr>
        <w:t xml:space="preserve">CRM-SP </w:t>
      </w:r>
      <w:proofErr w:type="gramStart"/>
      <w:r w:rsidRPr="008B435E">
        <w:rPr>
          <w:sz w:val="18"/>
          <w:szCs w:val="18"/>
          <w:lang w:val="en-US"/>
        </w:rPr>
        <w:t xml:space="preserve">62357  </w:t>
      </w:r>
      <w:r w:rsidR="00FB6AA1" w:rsidRPr="008B435E">
        <w:rPr>
          <w:sz w:val="18"/>
          <w:szCs w:val="18"/>
          <w:lang w:val="en-US"/>
        </w:rPr>
        <w:t>CRM</w:t>
      </w:r>
      <w:proofErr w:type="gramEnd"/>
      <w:r w:rsidR="00FB6AA1" w:rsidRPr="008B435E">
        <w:rPr>
          <w:sz w:val="18"/>
          <w:szCs w:val="18"/>
          <w:lang w:val="en-US"/>
        </w:rPr>
        <w:t>-DF 11.095</w:t>
      </w:r>
      <w:r w:rsidR="00FB6AA1" w:rsidRPr="008B435E">
        <w:rPr>
          <w:sz w:val="18"/>
          <w:szCs w:val="18"/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415" w:rsidRDefault="006E3415">
      <w:r>
        <w:separator/>
      </w:r>
    </w:p>
  </w:endnote>
  <w:endnote w:type="continuationSeparator" w:id="0">
    <w:p w:rsidR="006E3415" w:rsidRDefault="006E3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6E341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415" w:rsidRDefault="006E3415">
      <w:r>
        <w:separator/>
      </w:r>
    </w:p>
  </w:footnote>
  <w:footnote w:type="continuationSeparator" w:id="0">
    <w:p w:rsidR="006E3415" w:rsidRDefault="006E34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23C30"/>
    <w:rsid w:val="001252E9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0608C"/>
    <w:rsid w:val="009133EA"/>
    <w:rsid w:val="00913CB1"/>
    <w:rsid w:val="00920F51"/>
    <w:rsid w:val="0093557B"/>
    <w:rsid w:val="00955DE8"/>
    <w:rsid w:val="00961222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308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145</cp:revision>
  <cp:lastPrinted>2011-05-26T22:39:00Z</cp:lastPrinted>
  <dcterms:created xsi:type="dcterms:W3CDTF">2016-04-06T15:59:00Z</dcterms:created>
  <dcterms:modified xsi:type="dcterms:W3CDTF">2022-03-10T13:33:00Z</dcterms:modified>
</cp:coreProperties>
</file>