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A13344" w:rsidRPr="00A13344" w:rsidRDefault="00A13344" w:rsidP="00A13344">
      <w:pPr>
        <w:rPr>
          <w:sz w:val="32"/>
          <w:szCs w:val="32"/>
        </w:rPr>
      </w:pPr>
      <w:r w:rsidRPr="00A13344">
        <w:rPr>
          <w:sz w:val="32"/>
          <w:szCs w:val="32"/>
        </w:rPr>
        <w:t>PACIENTE: Antonio Fernando Bezerra</w:t>
      </w:r>
    </w:p>
    <w:p w:rsidR="00A13344" w:rsidRPr="00A13344" w:rsidRDefault="00A13344" w:rsidP="00A13344">
      <w:pPr>
        <w:rPr>
          <w:sz w:val="32"/>
          <w:szCs w:val="32"/>
        </w:rPr>
      </w:pPr>
      <w:r w:rsidRPr="00A13344">
        <w:rPr>
          <w:sz w:val="32"/>
          <w:szCs w:val="32"/>
        </w:rPr>
        <w:t xml:space="preserve">IDADE: 71 anos SEXO: M                      </w:t>
      </w:r>
    </w:p>
    <w:p w:rsidR="007D0B8C" w:rsidRDefault="00A13344" w:rsidP="00A13344">
      <w:pPr>
        <w:rPr>
          <w:sz w:val="32"/>
          <w:szCs w:val="32"/>
        </w:rPr>
      </w:pPr>
      <w:r w:rsidRPr="00A13344">
        <w:rPr>
          <w:sz w:val="32"/>
          <w:szCs w:val="32"/>
        </w:rPr>
        <w:t>DATA DO EXAME: 7 mar.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0B036F">
        <w:rPr>
          <w:sz w:val="32"/>
        </w:rPr>
        <w:t xml:space="preserve"> dentro dos limites normais para a faixa etaria.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F55" w:rsidRDefault="00DD0F55">
      <w:r>
        <w:separator/>
      </w:r>
    </w:p>
  </w:endnote>
  <w:endnote w:type="continuationSeparator" w:id="0">
    <w:p w:rsidR="00DD0F55" w:rsidRDefault="00DD0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DD0F5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F55" w:rsidRDefault="00DD0F55">
      <w:r>
        <w:separator/>
      </w:r>
    </w:p>
  </w:footnote>
  <w:footnote w:type="continuationSeparator" w:id="0">
    <w:p w:rsidR="00DD0F55" w:rsidRDefault="00DD0F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34E6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26416"/>
    <w:rsid w:val="00831217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6DF0"/>
    <w:rsid w:val="00B67674"/>
    <w:rsid w:val="00B77243"/>
    <w:rsid w:val="00B850E3"/>
    <w:rsid w:val="00B904C2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63174"/>
    <w:rsid w:val="00C73030"/>
    <w:rsid w:val="00C85A47"/>
    <w:rsid w:val="00C878A7"/>
    <w:rsid w:val="00C913F6"/>
    <w:rsid w:val="00C91C6A"/>
    <w:rsid w:val="00C9222E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262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260</cp:revision>
  <cp:lastPrinted>2019-03-25T16:16:00Z</cp:lastPrinted>
  <dcterms:created xsi:type="dcterms:W3CDTF">2016-08-19T21:06:00Z</dcterms:created>
  <dcterms:modified xsi:type="dcterms:W3CDTF">2022-03-09T13:54:00Z</dcterms:modified>
</cp:coreProperties>
</file>