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251F46" w:rsidRPr="00251F46">
        <w:rPr>
          <w:sz w:val="24"/>
        </w:rPr>
        <w:t>Maria Fernanda Carvalho Moulin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251F46">
        <w:rPr>
          <w:sz w:val="24"/>
        </w:rPr>
        <w:t>14</w:t>
      </w:r>
      <w:r w:rsidR="00443F52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6D5C09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Indicacao:        </w:t>
      </w:r>
      <w:r w:rsidR="00251F46">
        <w:rPr>
          <w:sz w:val="24"/>
        </w:rPr>
        <w:t>TDAH</w:t>
      </w:r>
      <w:r w:rsidR="008F0B39" w:rsidRPr="006D5C09">
        <w:rPr>
          <w:sz w:val="24"/>
        </w:rPr>
        <w:t xml:space="preserve"> </w:t>
      </w:r>
    </w:p>
    <w:p w:rsidR="008D76F1" w:rsidRPr="006D5C09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Medicacao:       </w:t>
      </w:r>
      <w:r w:rsidR="00251F46">
        <w:rPr>
          <w:sz w:val="24"/>
        </w:rPr>
        <w:t>Venvanse</w:t>
      </w:r>
    </w:p>
    <w:p w:rsidR="001C3117" w:rsidRPr="006D5C09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Data :  </w:t>
      </w:r>
      <w:r w:rsidRPr="006D5C09">
        <w:rPr>
          <w:sz w:val="24"/>
        </w:rPr>
        <w:tab/>
      </w:r>
      <w:r w:rsidR="00251F46">
        <w:rPr>
          <w:sz w:val="24"/>
        </w:rPr>
        <w:t>7</w:t>
      </w:r>
      <w:bookmarkStart w:id="0" w:name="_GoBack"/>
      <w:bookmarkEnd w:id="0"/>
      <w:r w:rsidR="00A03B4C">
        <w:rPr>
          <w:sz w:val="24"/>
        </w:rPr>
        <w:t xml:space="preserve"> mar. 22</w:t>
      </w:r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251F46">
        <w:rPr>
          <w:noProof/>
          <w:sz w:val="24"/>
        </w:rPr>
        <w:t>7 de março de 2022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           </w:t>
      </w:r>
      <w:r w:rsidRPr="002B15F3">
        <w:rPr>
          <w:lang w:val="en-US"/>
        </w:rPr>
        <w:t>CRMSP</w:t>
      </w:r>
      <w:proofErr w:type="gramStart"/>
      <w:r w:rsidRPr="002B15F3">
        <w:rPr>
          <w:lang w:val="en-US"/>
        </w:rPr>
        <w:t>:62357</w:t>
      </w:r>
      <w:proofErr w:type="gramEnd"/>
      <w:r w:rsidRPr="002B15F3">
        <w:rPr>
          <w:lang w:val="en-US"/>
        </w:rPr>
        <w:t xml:space="preserve">   </w:t>
      </w:r>
      <w:r w:rsidR="004D152C" w:rsidRPr="002B15F3">
        <w:rPr>
          <w:lang w:val="en-US"/>
        </w:rPr>
        <w:t>CRMDF 11.095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0B3" w:rsidRDefault="00E310B3">
      <w:r>
        <w:separator/>
      </w:r>
    </w:p>
  </w:endnote>
  <w:endnote w:type="continuationSeparator" w:id="0">
    <w:p w:rsidR="00E310B3" w:rsidRDefault="00E31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E310B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0B3" w:rsidRDefault="00E310B3">
      <w:r>
        <w:separator/>
      </w:r>
    </w:p>
  </w:footnote>
  <w:footnote w:type="continuationSeparator" w:id="0">
    <w:p w:rsidR="00E310B3" w:rsidRDefault="00E310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41BED"/>
    <w:rsid w:val="00052484"/>
    <w:rsid w:val="00053D55"/>
    <w:rsid w:val="00061538"/>
    <w:rsid w:val="00065AA6"/>
    <w:rsid w:val="000766A9"/>
    <w:rsid w:val="00080FEC"/>
    <w:rsid w:val="0009157D"/>
    <w:rsid w:val="0009610C"/>
    <w:rsid w:val="000A4746"/>
    <w:rsid w:val="000A6F99"/>
    <w:rsid w:val="000B08B1"/>
    <w:rsid w:val="000B59AD"/>
    <w:rsid w:val="000C2237"/>
    <w:rsid w:val="000C5CA7"/>
    <w:rsid w:val="000C5D0E"/>
    <w:rsid w:val="000D4D01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4C83"/>
    <w:rsid w:val="001A18A1"/>
    <w:rsid w:val="001A48E1"/>
    <w:rsid w:val="001B61F3"/>
    <w:rsid w:val="001C3117"/>
    <w:rsid w:val="001C4A41"/>
    <w:rsid w:val="001E0583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1F46"/>
    <w:rsid w:val="0025430E"/>
    <w:rsid w:val="00281722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7CE4"/>
    <w:rsid w:val="00451C96"/>
    <w:rsid w:val="00452F1A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C6BB5"/>
    <w:rsid w:val="004D152C"/>
    <w:rsid w:val="004D6B7C"/>
    <w:rsid w:val="004E2677"/>
    <w:rsid w:val="004E3762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15CA2"/>
    <w:rsid w:val="00524B2E"/>
    <w:rsid w:val="0053007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15548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E68"/>
    <w:rsid w:val="00721098"/>
    <w:rsid w:val="0073424D"/>
    <w:rsid w:val="0074146C"/>
    <w:rsid w:val="00741885"/>
    <w:rsid w:val="007600D0"/>
    <w:rsid w:val="00763582"/>
    <w:rsid w:val="00763B9E"/>
    <w:rsid w:val="0077210E"/>
    <w:rsid w:val="007D118B"/>
    <w:rsid w:val="007D3F05"/>
    <w:rsid w:val="007D5461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337D"/>
    <w:rsid w:val="008C35AE"/>
    <w:rsid w:val="008C76A1"/>
    <w:rsid w:val="008D5BF7"/>
    <w:rsid w:val="008D76F1"/>
    <w:rsid w:val="008E190E"/>
    <w:rsid w:val="008E45A1"/>
    <w:rsid w:val="008E74D2"/>
    <w:rsid w:val="008F0B39"/>
    <w:rsid w:val="008F6E47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7C30"/>
    <w:rsid w:val="009C2364"/>
    <w:rsid w:val="009C699A"/>
    <w:rsid w:val="009C70FE"/>
    <w:rsid w:val="009D1919"/>
    <w:rsid w:val="009D5D71"/>
    <w:rsid w:val="009D679E"/>
    <w:rsid w:val="00A03B4C"/>
    <w:rsid w:val="00A057D2"/>
    <w:rsid w:val="00A06F8F"/>
    <w:rsid w:val="00A36D21"/>
    <w:rsid w:val="00A3791D"/>
    <w:rsid w:val="00A42EE7"/>
    <w:rsid w:val="00A42F92"/>
    <w:rsid w:val="00A54991"/>
    <w:rsid w:val="00A60EBF"/>
    <w:rsid w:val="00A66E69"/>
    <w:rsid w:val="00A671B6"/>
    <w:rsid w:val="00A75594"/>
    <w:rsid w:val="00A80DF2"/>
    <w:rsid w:val="00A8679E"/>
    <w:rsid w:val="00AA4026"/>
    <w:rsid w:val="00AB1025"/>
    <w:rsid w:val="00AB195A"/>
    <w:rsid w:val="00AB69D7"/>
    <w:rsid w:val="00AC35AE"/>
    <w:rsid w:val="00AC64D7"/>
    <w:rsid w:val="00AE116C"/>
    <w:rsid w:val="00AE394C"/>
    <w:rsid w:val="00AF75C6"/>
    <w:rsid w:val="00B01A1A"/>
    <w:rsid w:val="00B27AAE"/>
    <w:rsid w:val="00B36E46"/>
    <w:rsid w:val="00B43C37"/>
    <w:rsid w:val="00B450A5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10D20"/>
    <w:rsid w:val="00C12B1F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17B0"/>
    <w:rsid w:val="00CF2A9F"/>
    <w:rsid w:val="00D05580"/>
    <w:rsid w:val="00D0653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5EC"/>
    <w:rsid w:val="00DD68C9"/>
    <w:rsid w:val="00DD7308"/>
    <w:rsid w:val="00DE543F"/>
    <w:rsid w:val="00DF2110"/>
    <w:rsid w:val="00DF4311"/>
    <w:rsid w:val="00E03CC6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4475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153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1421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173</cp:revision>
  <cp:lastPrinted>2018-11-09T17:27:00Z</cp:lastPrinted>
  <dcterms:created xsi:type="dcterms:W3CDTF">2016-11-16T19:01:00Z</dcterms:created>
  <dcterms:modified xsi:type="dcterms:W3CDTF">2022-03-07T20:04:00Z</dcterms:modified>
</cp:coreProperties>
</file>