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25D63" w:rsidRPr="00025D63" w:rsidRDefault="00025D63" w:rsidP="00025D63">
      <w:pPr>
        <w:rPr>
          <w:sz w:val="32"/>
        </w:rPr>
      </w:pPr>
      <w:r w:rsidRPr="00025D63">
        <w:rPr>
          <w:sz w:val="32"/>
        </w:rPr>
        <w:t>PACIENTE: Pedro Genuino de Souza</w:t>
      </w:r>
    </w:p>
    <w:p w:rsidR="00025D63" w:rsidRPr="00025D63" w:rsidRDefault="00025D63" w:rsidP="00025D63">
      <w:pPr>
        <w:rPr>
          <w:sz w:val="32"/>
        </w:rPr>
      </w:pPr>
      <w:r w:rsidRPr="00025D63">
        <w:rPr>
          <w:sz w:val="32"/>
        </w:rPr>
        <w:t xml:space="preserve">IDADE: 70 anos SEXO: M                      </w:t>
      </w:r>
    </w:p>
    <w:p w:rsidR="009A4C0C" w:rsidRDefault="00025D63" w:rsidP="00025D63">
      <w:pPr>
        <w:rPr>
          <w:sz w:val="32"/>
        </w:rPr>
      </w:pPr>
      <w:r w:rsidRPr="00025D63">
        <w:rPr>
          <w:sz w:val="32"/>
        </w:rPr>
        <w:t>DATA DO EXAME: 7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522E" w:rsidRDefault="0034522E">
      <w:r>
        <w:separator/>
      </w:r>
    </w:p>
  </w:endnote>
  <w:endnote w:type="continuationSeparator" w:id="0">
    <w:p w:rsidR="0034522E" w:rsidRDefault="003452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522E" w:rsidRDefault="0034522E">
      <w:r>
        <w:separator/>
      </w:r>
    </w:p>
  </w:footnote>
  <w:footnote w:type="continuationSeparator" w:id="0">
    <w:p w:rsidR="0034522E" w:rsidRDefault="003452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22E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25406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4046</cp:revision>
  <cp:lastPrinted>2022-03-03T15:08:00Z</cp:lastPrinted>
  <dcterms:created xsi:type="dcterms:W3CDTF">2016-03-08T22:17:00Z</dcterms:created>
  <dcterms:modified xsi:type="dcterms:W3CDTF">2022-03-07T15:38:00Z</dcterms:modified>
</cp:coreProperties>
</file>