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PACIENTE: </w:t>
      </w:r>
      <w:r w:rsidR="00995224" w:rsidRPr="00995224">
        <w:rPr>
          <w:sz w:val="32"/>
          <w:szCs w:val="32"/>
        </w:rPr>
        <w:t>Pedro Genuino de Souza</w:t>
      </w:r>
    </w:p>
    <w:p w:rsidR="007778FB" w:rsidRPr="007778FB" w:rsidRDefault="007778FB" w:rsidP="007778FB">
      <w:pPr>
        <w:tabs>
          <w:tab w:val="center" w:pos="4677"/>
        </w:tabs>
        <w:rPr>
          <w:sz w:val="32"/>
          <w:szCs w:val="32"/>
        </w:rPr>
      </w:pPr>
      <w:r w:rsidRPr="007778FB">
        <w:rPr>
          <w:sz w:val="32"/>
          <w:szCs w:val="32"/>
        </w:rPr>
        <w:t xml:space="preserve">IDADE: </w:t>
      </w:r>
      <w:r w:rsidR="00995224">
        <w:rPr>
          <w:sz w:val="32"/>
          <w:szCs w:val="32"/>
        </w:rPr>
        <w:t>7</w:t>
      </w:r>
      <w:r w:rsidR="00DB5D3A">
        <w:rPr>
          <w:sz w:val="32"/>
          <w:szCs w:val="32"/>
        </w:rPr>
        <w:t>0</w:t>
      </w:r>
      <w:r w:rsidRPr="007778FB">
        <w:rPr>
          <w:sz w:val="32"/>
          <w:szCs w:val="32"/>
        </w:rPr>
        <w:t xml:space="preserve"> anos SEXO: </w:t>
      </w:r>
      <w:r w:rsidR="00995224">
        <w:rPr>
          <w:sz w:val="32"/>
          <w:szCs w:val="32"/>
        </w:rPr>
        <w:t>M</w:t>
      </w:r>
      <w:r w:rsidRPr="007778FB">
        <w:rPr>
          <w:sz w:val="32"/>
          <w:szCs w:val="32"/>
        </w:rPr>
        <w:t xml:space="preserve">                      </w:t>
      </w:r>
    </w:p>
    <w:p w:rsidR="00501268" w:rsidRDefault="00285640" w:rsidP="007778FB">
      <w:pPr>
        <w:tabs>
          <w:tab w:val="center" w:pos="4677"/>
        </w:tabs>
        <w:rPr>
          <w:sz w:val="32"/>
          <w:szCs w:val="32"/>
        </w:rPr>
      </w:pPr>
      <w:r>
        <w:rPr>
          <w:sz w:val="32"/>
          <w:szCs w:val="32"/>
        </w:rPr>
        <w:t xml:space="preserve">DATA DO EXAME: </w:t>
      </w:r>
      <w:r w:rsidR="00DB5D3A">
        <w:rPr>
          <w:sz w:val="32"/>
          <w:szCs w:val="32"/>
        </w:rPr>
        <w:t>7</w:t>
      </w:r>
      <w:r w:rsidR="001A1AFD">
        <w:rPr>
          <w:sz w:val="32"/>
          <w:szCs w:val="32"/>
        </w:rPr>
        <w:t xml:space="preserve"> mar. 22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  <w:bookmarkStart w:id="0" w:name="_GoBack"/>
      <w:bookmarkEnd w:id="0"/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D22D0" w:rsidRDefault="007D22D0">
      <w:r>
        <w:separator/>
      </w:r>
    </w:p>
  </w:endnote>
  <w:endnote w:type="continuationSeparator" w:id="0">
    <w:p w:rsidR="007D22D0" w:rsidRDefault="007D2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D22D0" w:rsidRDefault="007D22D0">
      <w:r>
        <w:separator/>
      </w:r>
    </w:p>
  </w:footnote>
  <w:footnote w:type="continuationSeparator" w:id="0">
    <w:p w:rsidR="007D22D0" w:rsidRDefault="007D22D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FF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4DE4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048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C7B34"/>
    <w:rsid w:val="001C7F72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1D6F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2D4C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2BE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733"/>
    <w:rsid w:val="003A50CB"/>
    <w:rsid w:val="003A670A"/>
    <w:rsid w:val="003A6DD2"/>
    <w:rsid w:val="003A712F"/>
    <w:rsid w:val="003A72C8"/>
    <w:rsid w:val="003A7453"/>
    <w:rsid w:val="003A7D11"/>
    <w:rsid w:val="003B23D4"/>
    <w:rsid w:val="003B286D"/>
    <w:rsid w:val="003B28D6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A19"/>
    <w:rsid w:val="003C5B4D"/>
    <w:rsid w:val="003C7711"/>
    <w:rsid w:val="003C7E3A"/>
    <w:rsid w:val="003D14CA"/>
    <w:rsid w:val="003D1D1C"/>
    <w:rsid w:val="003D244B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747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A4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0DC5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324"/>
    <w:rsid w:val="005D7B0D"/>
    <w:rsid w:val="005D7FA2"/>
    <w:rsid w:val="005E05A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1F81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2D0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1DE5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3BB"/>
    <w:rsid w:val="008C3630"/>
    <w:rsid w:val="008C3B45"/>
    <w:rsid w:val="008C4E45"/>
    <w:rsid w:val="008C5291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9A0"/>
    <w:rsid w:val="009770D6"/>
    <w:rsid w:val="009775C1"/>
    <w:rsid w:val="00977E89"/>
    <w:rsid w:val="009801D3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4A6"/>
    <w:rsid w:val="00B07901"/>
    <w:rsid w:val="00B07B16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B0E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61F"/>
    <w:rsid w:val="00B75A55"/>
    <w:rsid w:val="00B776D7"/>
    <w:rsid w:val="00B80138"/>
    <w:rsid w:val="00B80EDC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BD7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2D14"/>
    <w:rsid w:val="00CE3B40"/>
    <w:rsid w:val="00CE3E24"/>
    <w:rsid w:val="00CE4015"/>
    <w:rsid w:val="00CE526C"/>
    <w:rsid w:val="00CE666E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76A78"/>
    <w:rsid w:val="00D7788B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A1B"/>
    <w:rsid w:val="00E52D1C"/>
    <w:rsid w:val="00E53487"/>
    <w:rsid w:val="00E53EA7"/>
    <w:rsid w:val="00E547B8"/>
    <w:rsid w:val="00E54800"/>
    <w:rsid w:val="00E54BAE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A68"/>
    <w:rsid w:val="00E64BBA"/>
    <w:rsid w:val="00E66B7E"/>
    <w:rsid w:val="00E67C5A"/>
    <w:rsid w:val="00E70001"/>
    <w:rsid w:val="00E70294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377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41D0"/>
    <w:rsid w:val="00F052DE"/>
    <w:rsid w:val="00F05D72"/>
    <w:rsid w:val="00F06798"/>
    <w:rsid w:val="00F06A02"/>
    <w:rsid w:val="00F07695"/>
    <w:rsid w:val="00F076AA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B2D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B21ADB-C4C9-41F8-89FD-CCA1AF863D7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7310</TotalTime>
  <Pages>1</Pages>
  <Words>85</Words>
  <Characters>488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2950</cp:revision>
  <cp:lastPrinted>2018-12-13T13:35:00Z</cp:lastPrinted>
  <dcterms:created xsi:type="dcterms:W3CDTF">2016-03-08T23:34:00Z</dcterms:created>
  <dcterms:modified xsi:type="dcterms:W3CDTF">2022-03-07T15:38:00Z</dcterms:modified>
</cp:coreProperties>
</file>