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Nome :  </w:t>
      </w:r>
      <w:r w:rsidRPr="002A67AF">
        <w:rPr>
          <w:sz w:val="22"/>
        </w:rPr>
        <w:tab/>
      </w:r>
      <w:r w:rsidR="00A61CB9" w:rsidRPr="00A61CB9">
        <w:rPr>
          <w:sz w:val="22"/>
        </w:rPr>
        <w:t>Pedro Genuino de Souza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Idade :  </w:t>
      </w:r>
      <w:r w:rsidRPr="002A67AF">
        <w:rPr>
          <w:sz w:val="22"/>
        </w:rPr>
        <w:tab/>
      </w:r>
      <w:r w:rsidR="00A61CB9">
        <w:rPr>
          <w:sz w:val="22"/>
        </w:rPr>
        <w:t>70</w:t>
      </w:r>
      <w:r w:rsidRPr="002A67AF">
        <w:rPr>
          <w:sz w:val="22"/>
        </w:rPr>
        <w:t xml:space="preserve"> anos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Indicação            </w:t>
      </w:r>
      <w:r w:rsidR="00A61CB9">
        <w:rPr>
          <w:sz w:val="22"/>
        </w:rPr>
        <w:t>DP/DA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Data:                   </w:t>
      </w:r>
      <w:r w:rsidR="00A61CB9">
        <w:rPr>
          <w:sz w:val="22"/>
        </w:rPr>
        <w:t>7 mar. 22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Medico:              Dr.Claudio Oppenheimer 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Terapêutica :</w:t>
      </w:r>
      <w:r w:rsidRPr="002A67AF">
        <w:rPr>
          <w:sz w:val="22"/>
        </w:rPr>
        <w:tab/>
      </w:r>
      <w:r w:rsidR="00A61CB9">
        <w:rPr>
          <w:sz w:val="22"/>
        </w:rPr>
        <w:t>Efexor/Prolopa/Coglive</w:t>
      </w:r>
      <w:bookmarkStart w:id="0" w:name="_GoBack"/>
      <w:bookmarkEnd w:id="0"/>
    </w:p>
    <w:p w:rsidR="001B7E1A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Lateralidade :</w:t>
      </w:r>
      <w:r w:rsidRPr="002A67A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A61CB9">
        <w:rPr>
          <w:noProof/>
          <w:sz w:val="24"/>
        </w:rPr>
        <w:t>7 de março de 2022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48C" w:rsidRDefault="00B5348C">
      <w:r>
        <w:separator/>
      </w:r>
    </w:p>
  </w:endnote>
  <w:endnote w:type="continuationSeparator" w:id="0">
    <w:p w:rsidR="00B5348C" w:rsidRDefault="00B53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48C" w:rsidRDefault="00B5348C">
      <w:r>
        <w:separator/>
      </w:r>
    </w:p>
  </w:footnote>
  <w:footnote w:type="continuationSeparator" w:id="0">
    <w:p w:rsidR="00B5348C" w:rsidRDefault="00B534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A5CDA"/>
    <w:rsid w:val="002A67AF"/>
    <w:rsid w:val="002A7D2E"/>
    <w:rsid w:val="002D563C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E7643"/>
    <w:rsid w:val="007F0751"/>
    <w:rsid w:val="008033D7"/>
    <w:rsid w:val="00804F5B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26F06"/>
    <w:rsid w:val="00B270FA"/>
    <w:rsid w:val="00B3262E"/>
    <w:rsid w:val="00B353C0"/>
    <w:rsid w:val="00B3604D"/>
    <w:rsid w:val="00B5348C"/>
    <w:rsid w:val="00B67BC5"/>
    <w:rsid w:val="00B77C90"/>
    <w:rsid w:val="00B9099B"/>
    <w:rsid w:val="00B95760"/>
    <w:rsid w:val="00B95900"/>
    <w:rsid w:val="00B96FF8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F1C14"/>
    <w:rsid w:val="00CF2CE4"/>
    <w:rsid w:val="00CF54B1"/>
    <w:rsid w:val="00CF64D6"/>
    <w:rsid w:val="00D075DB"/>
    <w:rsid w:val="00D076C8"/>
    <w:rsid w:val="00D159E1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5A74"/>
    <w:rsid w:val="00FA0ECF"/>
    <w:rsid w:val="00FA2549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942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134</cp:revision>
  <cp:lastPrinted>2011-05-26T22:38:00Z</cp:lastPrinted>
  <dcterms:created xsi:type="dcterms:W3CDTF">2016-03-16T16:07:00Z</dcterms:created>
  <dcterms:modified xsi:type="dcterms:W3CDTF">2022-03-07T15:38:00Z</dcterms:modified>
</cp:coreProperties>
</file>