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21236" w:rsidRPr="00C21236">
        <w:rPr>
          <w:sz w:val="22"/>
        </w:rPr>
        <w:t>Ivina Couto de Jesus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21236">
        <w:rPr>
          <w:sz w:val="22"/>
        </w:rPr>
        <w:t>29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21236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C21236">
        <w:rPr>
          <w:sz w:val="22"/>
        </w:rPr>
        <w:t>4</w:t>
      </w:r>
      <w:bookmarkStart w:id="0" w:name="_GoBack"/>
      <w:bookmarkEnd w:id="0"/>
      <w:r w:rsidR="00D4132D">
        <w:rPr>
          <w:sz w:val="22"/>
        </w:rPr>
        <w:t xml:space="preserve"> mar.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4905">
        <w:t>7.9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4905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21236">
        <w:rPr>
          <w:noProof/>
          <w:sz w:val="24"/>
        </w:rPr>
        <w:t>4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2F4" w:rsidRDefault="001B52F4">
      <w:r>
        <w:separator/>
      </w:r>
    </w:p>
  </w:endnote>
  <w:endnote w:type="continuationSeparator" w:id="0">
    <w:p w:rsidR="001B52F4" w:rsidRDefault="001B52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B52F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2F4" w:rsidRDefault="001B52F4">
      <w:r>
        <w:separator/>
      </w:r>
    </w:p>
  </w:footnote>
  <w:footnote w:type="continuationSeparator" w:id="0">
    <w:p w:rsidR="001B52F4" w:rsidRDefault="001B52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49140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4111</cp:revision>
  <cp:lastPrinted>2017-08-09T15:22:00Z</cp:lastPrinted>
  <dcterms:created xsi:type="dcterms:W3CDTF">2016-03-08T22:06:00Z</dcterms:created>
  <dcterms:modified xsi:type="dcterms:W3CDTF">2022-03-04T16:14:00Z</dcterms:modified>
</cp:coreProperties>
</file>