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1C4C0C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D4132D" w:rsidRPr="00D4132D">
        <w:rPr>
          <w:sz w:val="22"/>
        </w:rPr>
        <w:t>Marilia Nunes Veras Rodrigues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D4132D">
        <w:rPr>
          <w:sz w:val="22"/>
        </w:rPr>
        <w:t>81</w:t>
      </w:r>
      <w:r w:rsidR="00213858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A5063D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D4132D">
        <w:rPr>
          <w:sz w:val="22"/>
        </w:rPr>
        <w:t>DCL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D4132D">
        <w:rPr>
          <w:sz w:val="22"/>
        </w:rPr>
        <w:t>3 mar. 22</w:t>
      </w:r>
      <w:bookmarkStart w:id="0" w:name="_GoBack"/>
      <w:bookmarkEnd w:id="0"/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Medico:              Dr.</w:t>
      </w:r>
      <w:r w:rsidR="00C830A8">
        <w:rPr>
          <w:sz w:val="22"/>
        </w:rPr>
        <w:t>Claudio Oppenheimer</w:t>
      </w:r>
      <w:r w:rsidRPr="00B94B80">
        <w:rPr>
          <w:sz w:val="22"/>
        </w:rPr>
        <w:t xml:space="preserve">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994F8D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43244E">
        <w:t>9.2</w:t>
      </w:r>
      <w:r w:rsidR="001901A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43244E">
        <w:t>41.6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D4132D">
        <w:rPr>
          <w:noProof/>
          <w:sz w:val="24"/>
        </w:rPr>
        <w:t>3 de março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22367" w:rsidRDefault="00F22367">
      <w:r>
        <w:separator/>
      </w:r>
    </w:p>
  </w:endnote>
  <w:endnote w:type="continuationSeparator" w:id="0">
    <w:p w:rsidR="00F22367" w:rsidRDefault="00F223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F22367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22367" w:rsidRDefault="00F22367">
      <w:r>
        <w:separator/>
      </w:r>
    </w:p>
  </w:footnote>
  <w:footnote w:type="continuationSeparator" w:id="0">
    <w:p w:rsidR="00F22367" w:rsidRDefault="00F2236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2479"/>
    <w:rsid w:val="003F2E7C"/>
    <w:rsid w:val="003F31EC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00DC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B19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36FC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3D1D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462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2F0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236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0FD2"/>
    <w:rsid w:val="00FD163A"/>
    <w:rsid w:val="00FD1677"/>
    <w:rsid w:val="00FD1A31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49139</TotalTime>
  <Pages>1</Pages>
  <Words>266</Words>
  <Characters>1519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4109</cp:revision>
  <cp:lastPrinted>2017-08-09T15:22:00Z</cp:lastPrinted>
  <dcterms:created xsi:type="dcterms:W3CDTF">2016-03-08T22:06:00Z</dcterms:created>
  <dcterms:modified xsi:type="dcterms:W3CDTF">2022-03-03T15:28:00Z</dcterms:modified>
</cp:coreProperties>
</file>