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A03B4C" w:rsidRPr="00A03B4C">
        <w:rPr>
          <w:sz w:val="24"/>
        </w:rPr>
        <w:t>Rayanna Enaile Cezar Freire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A03B4C">
        <w:rPr>
          <w:sz w:val="24"/>
        </w:rPr>
        <w:t>33</w:t>
      </w:r>
      <w:r w:rsidR="00443F52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6D5C09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Indicacao:        </w:t>
      </w:r>
      <w:r w:rsidR="00A03B4C">
        <w:rPr>
          <w:sz w:val="24"/>
        </w:rPr>
        <w:t>Deficit atencao/Cefaleia</w:t>
      </w:r>
      <w:r w:rsidR="008F0B39" w:rsidRPr="006D5C09">
        <w:rPr>
          <w:sz w:val="24"/>
        </w:rPr>
        <w:t xml:space="preserve"> </w:t>
      </w:r>
    </w:p>
    <w:p w:rsidR="008D76F1" w:rsidRPr="006D5C09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Medicacao:       </w:t>
      </w:r>
      <w:r w:rsidR="00351416" w:rsidRPr="006D5C09">
        <w:rPr>
          <w:sz w:val="24"/>
        </w:rPr>
        <w:t>Ndn</w:t>
      </w:r>
    </w:p>
    <w:p w:rsidR="001C3117" w:rsidRPr="006D5C09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Data :  </w:t>
      </w:r>
      <w:r w:rsidRPr="006D5C09">
        <w:rPr>
          <w:sz w:val="24"/>
        </w:rPr>
        <w:tab/>
      </w:r>
      <w:r w:rsidR="00A03B4C">
        <w:rPr>
          <w:sz w:val="24"/>
        </w:rPr>
        <w:t>3 mar. 22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A03B4C">
        <w:rPr>
          <w:noProof/>
          <w:sz w:val="24"/>
        </w:rPr>
        <w:t>3 de março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           </w:t>
      </w:r>
      <w:r w:rsidRPr="002B15F3">
        <w:rPr>
          <w:lang w:val="en-US"/>
        </w:rPr>
        <w:t>CRMSP</w:t>
      </w:r>
      <w:proofErr w:type="gramStart"/>
      <w:r w:rsidRPr="002B15F3">
        <w:rPr>
          <w:lang w:val="en-US"/>
        </w:rPr>
        <w:t>:62357</w:t>
      </w:r>
      <w:proofErr w:type="gramEnd"/>
      <w:r w:rsidRPr="002B15F3">
        <w:rPr>
          <w:lang w:val="en-US"/>
        </w:rPr>
        <w:t xml:space="preserve">   </w:t>
      </w:r>
      <w:r w:rsidR="004D152C" w:rsidRPr="002B15F3">
        <w:rPr>
          <w:lang w:val="en-US"/>
        </w:rPr>
        <w:t>CRMDF 11.095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609" w:rsidRDefault="00C83609">
      <w:r>
        <w:separator/>
      </w:r>
    </w:p>
  </w:endnote>
  <w:endnote w:type="continuationSeparator" w:id="0">
    <w:p w:rsidR="00C83609" w:rsidRDefault="00C83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C8360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609" w:rsidRDefault="00C83609">
      <w:r>
        <w:separator/>
      </w:r>
    </w:p>
  </w:footnote>
  <w:footnote w:type="continuationSeparator" w:id="0">
    <w:p w:rsidR="00C83609" w:rsidRDefault="00C836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41BED"/>
    <w:rsid w:val="00052484"/>
    <w:rsid w:val="00053D55"/>
    <w:rsid w:val="00061538"/>
    <w:rsid w:val="00065AA6"/>
    <w:rsid w:val="000766A9"/>
    <w:rsid w:val="00080FEC"/>
    <w:rsid w:val="0009157D"/>
    <w:rsid w:val="0009610C"/>
    <w:rsid w:val="000A4746"/>
    <w:rsid w:val="000A6F99"/>
    <w:rsid w:val="000B08B1"/>
    <w:rsid w:val="000B59AD"/>
    <w:rsid w:val="000C223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E0583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430E"/>
    <w:rsid w:val="00281722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6BB5"/>
    <w:rsid w:val="004D152C"/>
    <w:rsid w:val="004D6B7C"/>
    <w:rsid w:val="004E2677"/>
    <w:rsid w:val="004E3762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15CA2"/>
    <w:rsid w:val="00524B2E"/>
    <w:rsid w:val="0053007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D118B"/>
    <w:rsid w:val="007D3F05"/>
    <w:rsid w:val="007D5461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A4026"/>
    <w:rsid w:val="00AB1025"/>
    <w:rsid w:val="00AB195A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5EC"/>
    <w:rsid w:val="00DD68C9"/>
    <w:rsid w:val="00DD7308"/>
    <w:rsid w:val="00DE543F"/>
    <w:rsid w:val="00DF2110"/>
    <w:rsid w:val="00DF4311"/>
    <w:rsid w:val="00E03CC6"/>
    <w:rsid w:val="00E12A59"/>
    <w:rsid w:val="00E162C9"/>
    <w:rsid w:val="00E202A7"/>
    <w:rsid w:val="00E24210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152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1433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172</cp:revision>
  <cp:lastPrinted>2018-11-09T17:27:00Z</cp:lastPrinted>
  <dcterms:created xsi:type="dcterms:W3CDTF">2016-11-16T19:01:00Z</dcterms:created>
  <dcterms:modified xsi:type="dcterms:W3CDTF">2022-03-03T15:05:00Z</dcterms:modified>
</cp:coreProperties>
</file>