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3244E" w:rsidRPr="0043244E">
        <w:rPr>
          <w:sz w:val="22"/>
        </w:rPr>
        <w:t>Diego Martins de Amorim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3244E">
        <w:rPr>
          <w:sz w:val="22"/>
        </w:rPr>
        <w:t>36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3244E">
        <w:rPr>
          <w:sz w:val="22"/>
        </w:rPr>
        <w:t>Tontura/Ansiedade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</w:t>
      </w:r>
      <w:r w:rsidR="0043244E">
        <w:rPr>
          <w:sz w:val="22"/>
        </w:rPr>
        <w:t>5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244E">
        <w:t>9.2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244E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3244E">
        <w:rPr>
          <w:noProof/>
          <w:sz w:val="24"/>
        </w:rPr>
        <w:t>25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9CF" w:rsidRDefault="00D569CF">
      <w:r>
        <w:separator/>
      </w:r>
    </w:p>
  </w:endnote>
  <w:endnote w:type="continuationSeparator" w:id="0">
    <w:p w:rsidR="00D569CF" w:rsidRDefault="00D56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69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9CF" w:rsidRDefault="00D569CF">
      <w:r>
        <w:separator/>
      </w:r>
    </w:p>
  </w:footnote>
  <w:footnote w:type="continuationSeparator" w:id="0">
    <w:p w:rsidR="00D569CF" w:rsidRDefault="00D569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4108</cp:revision>
  <cp:lastPrinted>2017-08-09T15:22:00Z</cp:lastPrinted>
  <dcterms:created xsi:type="dcterms:W3CDTF">2016-03-08T22:06:00Z</dcterms:created>
  <dcterms:modified xsi:type="dcterms:W3CDTF">2022-02-25T12:54:00Z</dcterms:modified>
</cp:coreProperties>
</file>