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42C0F" w:rsidRPr="00B42C0F">
        <w:rPr>
          <w:sz w:val="22"/>
        </w:rPr>
        <w:t>Luthelle Silva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42C0F">
        <w:rPr>
          <w:sz w:val="22"/>
        </w:rPr>
        <w:t>30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670C8">
        <w:rPr>
          <w:sz w:val="22"/>
        </w:rPr>
        <w:t>Tontura</w:t>
      </w:r>
      <w:r w:rsidR="00B42C0F">
        <w:rPr>
          <w:sz w:val="22"/>
        </w:rPr>
        <w:t>/Ansiedade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63FA1">
        <w:rPr>
          <w:sz w:val="22"/>
        </w:rPr>
        <w:t>2</w:t>
      </w:r>
      <w:r w:rsidR="003670C8">
        <w:rPr>
          <w:sz w:val="22"/>
        </w:rPr>
        <w:t>4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63FA1">
        <w:t>7.3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63FA1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670C8">
        <w:rPr>
          <w:noProof/>
          <w:sz w:val="24"/>
        </w:rPr>
        <w:t>24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D83" w:rsidRDefault="00252D83">
      <w:r>
        <w:separator/>
      </w:r>
    </w:p>
  </w:endnote>
  <w:endnote w:type="continuationSeparator" w:id="0">
    <w:p w:rsidR="00252D83" w:rsidRDefault="00252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52D8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D83" w:rsidRDefault="00252D83">
      <w:r>
        <w:separator/>
      </w:r>
    </w:p>
  </w:footnote>
  <w:footnote w:type="continuationSeparator" w:id="0">
    <w:p w:rsidR="00252D83" w:rsidRDefault="00252D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2D83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49138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4106</cp:revision>
  <cp:lastPrinted>2017-08-09T15:22:00Z</cp:lastPrinted>
  <dcterms:created xsi:type="dcterms:W3CDTF">2016-03-08T22:06:00Z</dcterms:created>
  <dcterms:modified xsi:type="dcterms:W3CDTF">2022-02-24T16:08:00Z</dcterms:modified>
</cp:coreProperties>
</file>