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670C8" w:rsidRPr="003670C8">
        <w:rPr>
          <w:sz w:val="22"/>
        </w:rPr>
        <w:t>Charles Lima de Almeida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670C8">
        <w:rPr>
          <w:sz w:val="22"/>
        </w:rPr>
        <w:t>64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670C8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</w:t>
      </w:r>
      <w:r w:rsidR="003670C8">
        <w:rPr>
          <w:sz w:val="22"/>
        </w:rPr>
        <w:t>4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70C8">
        <w:rPr>
          <w:noProof/>
          <w:sz w:val="24"/>
        </w:rPr>
        <w:t>24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70A" w:rsidRDefault="0057070A">
      <w:r>
        <w:separator/>
      </w:r>
    </w:p>
  </w:endnote>
  <w:endnote w:type="continuationSeparator" w:id="0">
    <w:p w:rsidR="0057070A" w:rsidRDefault="00570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07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70A" w:rsidRDefault="0057070A">
      <w:r>
        <w:separator/>
      </w:r>
    </w:p>
  </w:footnote>
  <w:footnote w:type="continuationSeparator" w:id="0">
    <w:p w:rsidR="0057070A" w:rsidRDefault="005707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70A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49137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4104</cp:revision>
  <cp:lastPrinted>2017-08-09T15:22:00Z</cp:lastPrinted>
  <dcterms:created xsi:type="dcterms:W3CDTF">2016-03-08T22:06:00Z</dcterms:created>
  <dcterms:modified xsi:type="dcterms:W3CDTF">2022-02-24T14:42:00Z</dcterms:modified>
</cp:coreProperties>
</file>