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636FC" w:rsidRPr="005636FC">
        <w:rPr>
          <w:sz w:val="22"/>
        </w:rPr>
        <w:t>Alan Jonathan Kulikovski Troccoli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636FC">
        <w:rPr>
          <w:sz w:val="22"/>
        </w:rPr>
        <w:t>3</w:t>
      </w:r>
      <w:r w:rsidR="00DE52DF">
        <w:rPr>
          <w:sz w:val="22"/>
        </w:rPr>
        <w:t>9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636FC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363FA1">
        <w:rPr>
          <w:sz w:val="22"/>
        </w:rPr>
        <w:t>21</w:t>
      </w:r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63FA1">
        <w:t>7.3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63FA1">
        <w:t>29.7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63FA1">
        <w:rPr>
          <w:noProof/>
          <w:sz w:val="24"/>
        </w:rPr>
        <w:t>21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9A8" w:rsidRDefault="003F19A8">
      <w:r>
        <w:separator/>
      </w:r>
    </w:p>
  </w:endnote>
  <w:endnote w:type="continuationSeparator" w:id="0">
    <w:p w:rsidR="003F19A8" w:rsidRDefault="003F1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F19A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9A8" w:rsidRDefault="003F19A8">
      <w:r>
        <w:separator/>
      </w:r>
    </w:p>
  </w:footnote>
  <w:footnote w:type="continuationSeparator" w:id="0">
    <w:p w:rsidR="003F19A8" w:rsidRDefault="003F19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49134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4102</cp:revision>
  <cp:lastPrinted>2017-08-09T15:22:00Z</cp:lastPrinted>
  <dcterms:created xsi:type="dcterms:W3CDTF">2016-03-08T22:06:00Z</dcterms:created>
  <dcterms:modified xsi:type="dcterms:W3CDTF">2022-02-21T20:08:00Z</dcterms:modified>
</cp:coreProperties>
</file>