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63FA1" w:rsidRPr="00363FA1">
        <w:rPr>
          <w:sz w:val="22"/>
        </w:rPr>
        <w:t>Eva Aline Soares de Macedo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63FA1">
        <w:rPr>
          <w:sz w:val="22"/>
        </w:rPr>
        <w:t>42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63FA1">
        <w:rPr>
          <w:sz w:val="22"/>
        </w:rPr>
        <w:t>Declinio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21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3FA1">
        <w:rPr>
          <w:noProof/>
          <w:sz w:val="24"/>
        </w:rPr>
        <w:t>21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624" w:rsidRDefault="00294624">
      <w:r>
        <w:separator/>
      </w:r>
    </w:p>
  </w:endnote>
  <w:endnote w:type="continuationSeparator" w:id="0">
    <w:p w:rsidR="00294624" w:rsidRDefault="00294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46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624" w:rsidRDefault="00294624">
      <w:r>
        <w:separator/>
      </w:r>
    </w:p>
  </w:footnote>
  <w:footnote w:type="continuationSeparator" w:id="0">
    <w:p w:rsidR="00294624" w:rsidRDefault="002946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4624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49129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4100</cp:revision>
  <cp:lastPrinted>2017-08-09T15:22:00Z</cp:lastPrinted>
  <dcterms:created xsi:type="dcterms:W3CDTF">2016-03-08T22:06:00Z</dcterms:created>
  <dcterms:modified xsi:type="dcterms:W3CDTF">2022-02-21T15:56:00Z</dcterms:modified>
</cp:coreProperties>
</file>