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D27DF">
        <w:rPr>
          <w:sz w:val="22"/>
        </w:rPr>
        <w:t>Rosa T.Nagata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D27DF">
        <w:rPr>
          <w:sz w:val="22"/>
        </w:rPr>
        <w:t>80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23B78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F1B68">
        <w:rPr>
          <w:sz w:val="22"/>
        </w:rPr>
        <w:t>1</w:t>
      </w:r>
      <w:r w:rsidR="008D27DF">
        <w:rPr>
          <w:sz w:val="22"/>
        </w:rPr>
        <w:t>6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27DF">
        <w:rPr>
          <w:noProof/>
          <w:sz w:val="24"/>
        </w:rPr>
        <w:t>16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B19" w:rsidRDefault="004C2B19">
      <w:r>
        <w:separator/>
      </w:r>
    </w:p>
  </w:endnote>
  <w:endnote w:type="continuationSeparator" w:id="0">
    <w:p w:rsidR="004C2B19" w:rsidRDefault="004C2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C2B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B19" w:rsidRDefault="004C2B19">
      <w:r>
        <w:separator/>
      </w:r>
    </w:p>
  </w:footnote>
  <w:footnote w:type="continuationSeparator" w:id="0">
    <w:p w:rsidR="004C2B19" w:rsidRDefault="004C2B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49128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4099</cp:revision>
  <cp:lastPrinted>2017-08-09T15:22:00Z</cp:lastPrinted>
  <dcterms:created xsi:type="dcterms:W3CDTF">2016-03-08T22:06:00Z</dcterms:created>
  <dcterms:modified xsi:type="dcterms:W3CDTF">2022-02-16T15:40:00Z</dcterms:modified>
</cp:coreProperties>
</file>