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017AA8" w:rsidRPr="00017AA8" w:rsidRDefault="00017AA8" w:rsidP="00017AA8">
      <w:pPr>
        <w:ind w:right="-99"/>
        <w:jc w:val="both"/>
        <w:rPr>
          <w:sz w:val="32"/>
          <w:szCs w:val="32"/>
        </w:rPr>
      </w:pPr>
      <w:r w:rsidRPr="00017AA8">
        <w:rPr>
          <w:sz w:val="32"/>
          <w:szCs w:val="32"/>
        </w:rPr>
        <w:t>PACIENTE: Paulo Roberto de Carvalho Gonclaves</w:t>
      </w:r>
    </w:p>
    <w:p w:rsidR="00017AA8" w:rsidRPr="00017AA8" w:rsidRDefault="00017AA8" w:rsidP="00017AA8">
      <w:pPr>
        <w:ind w:right="-99"/>
        <w:jc w:val="both"/>
        <w:rPr>
          <w:sz w:val="32"/>
          <w:szCs w:val="32"/>
        </w:rPr>
      </w:pPr>
      <w:r w:rsidRPr="00017AA8">
        <w:rPr>
          <w:sz w:val="32"/>
          <w:szCs w:val="32"/>
        </w:rPr>
        <w:t xml:space="preserve">IDADE: 60 anos SEXO: M                      </w:t>
      </w:r>
    </w:p>
    <w:p w:rsidR="00A1184F" w:rsidRDefault="00017AA8" w:rsidP="00017AA8">
      <w:pPr>
        <w:ind w:right="-99"/>
        <w:jc w:val="both"/>
        <w:rPr>
          <w:sz w:val="32"/>
          <w:szCs w:val="32"/>
        </w:rPr>
      </w:pPr>
      <w:r w:rsidRPr="00017AA8">
        <w:rPr>
          <w:sz w:val="32"/>
          <w:szCs w:val="32"/>
        </w:rPr>
        <w:t>DATA DO EXAME: 14 fev.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AC6735" w:rsidRDefault="00AC6735" w:rsidP="00320F3C">
      <w:pPr>
        <w:jc w:val="both"/>
      </w:pP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5A0E" w:rsidRDefault="006F5A0E">
      <w:r>
        <w:separator/>
      </w:r>
    </w:p>
  </w:endnote>
  <w:endnote w:type="continuationSeparator" w:id="0">
    <w:p w:rsidR="006F5A0E" w:rsidRDefault="006F5A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6F5A0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5A0E" w:rsidRDefault="006F5A0E">
      <w:r>
        <w:separator/>
      </w:r>
    </w:p>
  </w:footnote>
  <w:footnote w:type="continuationSeparator" w:id="0">
    <w:p w:rsidR="006F5A0E" w:rsidRDefault="006F5A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71AB"/>
    <w:rsid w:val="004926C0"/>
    <w:rsid w:val="00495451"/>
    <w:rsid w:val="004969A7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5D90"/>
    <w:rsid w:val="00537716"/>
    <w:rsid w:val="00540775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578E8"/>
    <w:rsid w:val="0096075C"/>
    <w:rsid w:val="00960BD2"/>
    <w:rsid w:val="00961BE3"/>
    <w:rsid w:val="0096209E"/>
    <w:rsid w:val="00966ED4"/>
    <w:rsid w:val="00966FA3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97330"/>
    <w:rsid w:val="00BA094E"/>
    <w:rsid w:val="00BA585C"/>
    <w:rsid w:val="00BA6BF1"/>
    <w:rsid w:val="00BB04B0"/>
    <w:rsid w:val="00BB1F2E"/>
    <w:rsid w:val="00BB2C7C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25FB"/>
    <w:rsid w:val="00E844B8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5319</TotalTime>
  <Pages>1</Pages>
  <Words>282</Words>
  <Characters>1611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527</cp:revision>
  <cp:lastPrinted>1998-02-03T19:29:00Z</cp:lastPrinted>
  <dcterms:created xsi:type="dcterms:W3CDTF">2017-04-28T17:10:00Z</dcterms:created>
  <dcterms:modified xsi:type="dcterms:W3CDTF">2022-02-14T14:57:00Z</dcterms:modified>
</cp:coreProperties>
</file>