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9777A" w:rsidRPr="0059777A">
        <w:rPr>
          <w:sz w:val="22"/>
        </w:rPr>
        <w:t>Bruna Daniele da Silva Pita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9777A">
        <w:rPr>
          <w:sz w:val="22"/>
        </w:rPr>
        <w:t>29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9777A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44221">
        <w:rPr>
          <w:sz w:val="22"/>
        </w:rPr>
        <w:t>10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221">
        <w:rPr>
          <w:noProof/>
          <w:sz w:val="24"/>
        </w:rPr>
        <w:t>10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CAC" w:rsidRDefault="00466CAC">
      <w:r>
        <w:separator/>
      </w:r>
    </w:p>
  </w:endnote>
  <w:endnote w:type="continuationSeparator" w:id="0">
    <w:p w:rsidR="00466CAC" w:rsidRDefault="00466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6CA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CAC" w:rsidRDefault="00466CAC">
      <w:r>
        <w:separator/>
      </w:r>
    </w:p>
  </w:footnote>
  <w:footnote w:type="continuationSeparator" w:id="0">
    <w:p w:rsidR="00466CAC" w:rsidRDefault="00466C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4094</cp:revision>
  <cp:lastPrinted>2017-08-09T15:22:00Z</cp:lastPrinted>
  <dcterms:created xsi:type="dcterms:W3CDTF">2016-03-08T22:06:00Z</dcterms:created>
  <dcterms:modified xsi:type="dcterms:W3CDTF">2022-02-10T20:14:00Z</dcterms:modified>
</cp:coreProperties>
</file>