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C1BDB" w:rsidRPr="00DC1BDB" w:rsidRDefault="00DC1BDB" w:rsidP="00DC1BDB">
      <w:pPr>
        <w:rPr>
          <w:sz w:val="32"/>
        </w:rPr>
      </w:pPr>
      <w:r w:rsidRPr="00DC1BDB">
        <w:rPr>
          <w:sz w:val="32"/>
        </w:rPr>
        <w:t>PACIENTE: Walter Magela Borges de Resende</w:t>
      </w:r>
    </w:p>
    <w:p w:rsidR="00DC1BDB" w:rsidRPr="00DC1BDB" w:rsidRDefault="00DC1BDB" w:rsidP="00DC1BDB">
      <w:pPr>
        <w:rPr>
          <w:sz w:val="32"/>
        </w:rPr>
      </w:pPr>
      <w:r w:rsidRPr="00DC1BDB">
        <w:rPr>
          <w:sz w:val="32"/>
        </w:rPr>
        <w:t xml:space="preserve">IDADE: 54 anos SEXO: M                      </w:t>
      </w:r>
    </w:p>
    <w:p w:rsidR="00651C72" w:rsidRDefault="00DC1BDB" w:rsidP="00DC1BDB">
      <w:pPr>
        <w:rPr>
          <w:sz w:val="32"/>
        </w:rPr>
      </w:pPr>
      <w:r w:rsidRPr="00DC1BDB">
        <w:rPr>
          <w:sz w:val="32"/>
        </w:rPr>
        <w:t>DATA DO EXAME: 10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4F37" w:rsidRDefault="00804F37">
      <w:r>
        <w:separator/>
      </w:r>
    </w:p>
  </w:endnote>
  <w:endnote w:type="continuationSeparator" w:id="0">
    <w:p w:rsidR="00804F37" w:rsidRDefault="00804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4F37" w:rsidRDefault="00804F37">
      <w:r>
        <w:separator/>
      </w:r>
    </w:p>
  </w:footnote>
  <w:footnote w:type="continuationSeparator" w:id="0">
    <w:p w:rsidR="00804F37" w:rsidRDefault="00804F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4F37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24685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4025</cp:revision>
  <cp:lastPrinted>1998-02-03T19:29:00Z</cp:lastPrinted>
  <dcterms:created xsi:type="dcterms:W3CDTF">2016-03-08T22:17:00Z</dcterms:created>
  <dcterms:modified xsi:type="dcterms:W3CDTF">2022-02-10T16:34:00Z</dcterms:modified>
</cp:coreProperties>
</file>