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A09B4" w:rsidRPr="00CA09B4">
        <w:rPr>
          <w:sz w:val="22"/>
        </w:rPr>
        <w:t>Walter Magela Borges de Resende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A09B4">
        <w:rPr>
          <w:sz w:val="22"/>
        </w:rPr>
        <w:t>54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A09B4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044221">
        <w:rPr>
          <w:sz w:val="22"/>
        </w:rPr>
        <w:t>10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4221">
        <w:rPr>
          <w:noProof/>
          <w:sz w:val="24"/>
        </w:rPr>
        <w:t>10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AD1" w:rsidRDefault="00ED3AD1">
      <w:r>
        <w:separator/>
      </w:r>
    </w:p>
  </w:endnote>
  <w:endnote w:type="continuationSeparator" w:id="0">
    <w:p w:rsidR="00ED3AD1" w:rsidRDefault="00ED3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D3AD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AD1" w:rsidRDefault="00ED3AD1">
      <w:r>
        <w:separator/>
      </w:r>
    </w:p>
  </w:footnote>
  <w:footnote w:type="continuationSeparator" w:id="0">
    <w:p w:rsidR="00ED3AD1" w:rsidRDefault="00ED3A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AD1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49125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4092</cp:revision>
  <cp:lastPrinted>2017-08-09T15:22:00Z</cp:lastPrinted>
  <dcterms:created xsi:type="dcterms:W3CDTF">2016-03-08T22:06:00Z</dcterms:created>
  <dcterms:modified xsi:type="dcterms:W3CDTF">2022-02-10T16:33:00Z</dcterms:modified>
</cp:coreProperties>
</file>