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571F2" w:rsidRPr="007571F2">
        <w:rPr>
          <w:sz w:val="22"/>
        </w:rPr>
        <w:t>Irai Silva Lopes de Sousa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571F2">
        <w:rPr>
          <w:sz w:val="22"/>
        </w:rPr>
        <w:t>53</w:t>
      </w:r>
      <w:r w:rsidR="007B506A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571F2">
        <w:rPr>
          <w:sz w:val="22"/>
        </w:rPr>
        <w:t>Depressao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2405D">
        <w:rPr>
          <w:sz w:val="22"/>
        </w:rPr>
        <w:t>8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2405D">
        <w:rPr>
          <w:noProof/>
          <w:sz w:val="24"/>
        </w:rPr>
        <w:t>8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1C7" w:rsidRDefault="006101C7">
      <w:r>
        <w:separator/>
      </w:r>
    </w:p>
  </w:endnote>
  <w:endnote w:type="continuationSeparator" w:id="0">
    <w:p w:rsidR="006101C7" w:rsidRDefault="00610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01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1C7" w:rsidRDefault="006101C7">
      <w:r>
        <w:separator/>
      </w:r>
    </w:p>
  </w:footnote>
  <w:footnote w:type="continuationSeparator" w:id="0">
    <w:p w:rsidR="006101C7" w:rsidRDefault="006101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49124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4087</cp:revision>
  <cp:lastPrinted>2017-08-09T15:22:00Z</cp:lastPrinted>
  <dcterms:created xsi:type="dcterms:W3CDTF">2016-03-08T22:06:00Z</dcterms:created>
  <dcterms:modified xsi:type="dcterms:W3CDTF">2022-02-08T20:12:00Z</dcterms:modified>
</cp:coreProperties>
</file>