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1C4C0C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42405D" w:rsidRPr="0042405D">
        <w:rPr>
          <w:sz w:val="22"/>
        </w:rPr>
        <w:t>Leda Melo Lima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42405D">
        <w:rPr>
          <w:sz w:val="22"/>
        </w:rPr>
        <w:t>44</w:t>
      </w:r>
      <w:r w:rsidR="007B506A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42405D">
        <w:rPr>
          <w:sz w:val="22"/>
        </w:rPr>
        <w:t>Check up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42405D">
        <w:rPr>
          <w:sz w:val="22"/>
        </w:rPr>
        <w:t>8</w:t>
      </w:r>
      <w:bookmarkStart w:id="0" w:name="_GoBack"/>
      <w:bookmarkEnd w:id="0"/>
      <w:r w:rsidR="007F34EF">
        <w:rPr>
          <w:sz w:val="22"/>
        </w:rPr>
        <w:t xml:space="preserve"> fev. 22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994F8D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B506A">
        <w:t>7.1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7B506A">
        <w:t>28.3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42405D">
        <w:rPr>
          <w:noProof/>
          <w:sz w:val="24"/>
        </w:rPr>
        <w:t>8 de fevereiro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6268" w:rsidRDefault="009B6268">
      <w:r>
        <w:separator/>
      </w:r>
    </w:p>
  </w:endnote>
  <w:endnote w:type="continuationSeparator" w:id="0">
    <w:p w:rsidR="009B6268" w:rsidRDefault="009B62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9B6268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6268" w:rsidRDefault="009B6268">
      <w:r>
        <w:separator/>
      </w:r>
    </w:p>
  </w:footnote>
  <w:footnote w:type="continuationSeparator" w:id="0">
    <w:p w:rsidR="009B6268" w:rsidRDefault="009B626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795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268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49122</TotalTime>
  <Pages>1</Pages>
  <Words>265</Words>
  <Characters>1514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4085</cp:revision>
  <cp:lastPrinted>2017-08-09T15:22:00Z</cp:lastPrinted>
  <dcterms:created xsi:type="dcterms:W3CDTF">2016-03-08T22:06:00Z</dcterms:created>
  <dcterms:modified xsi:type="dcterms:W3CDTF">2022-02-08T15:48:00Z</dcterms:modified>
</cp:coreProperties>
</file>