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1C4C0C" w:rsidRDefault="00B94B80" w:rsidP="00B94B80">
      <w:pPr>
        <w:tabs>
          <w:tab w:val="left" w:pos="2977"/>
        </w:tabs>
        <w:ind w:left="1440"/>
        <w:rPr>
          <w:sz w:val="22"/>
        </w:rPr>
      </w:pPr>
      <w:r w:rsidRPr="00EC0C84">
        <w:rPr>
          <w:sz w:val="22"/>
        </w:rPr>
        <w:t xml:space="preserve">Nome :  </w:t>
      </w:r>
      <w:r w:rsidRPr="00EC0C84">
        <w:rPr>
          <w:sz w:val="22"/>
        </w:rPr>
        <w:tab/>
      </w:r>
      <w:r w:rsidR="00B25ADF" w:rsidRPr="00B25ADF">
        <w:rPr>
          <w:sz w:val="22"/>
        </w:rPr>
        <w:t>Leandro Henrique de Lima Peixoto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Idade :  </w:t>
      </w:r>
      <w:r w:rsidRPr="00B94B80">
        <w:rPr>
          <w:sz w:val="22"/>
        </w:rPr>
        <w:tab/>
      </w:r>
      <w:r w:rsidR="00B25ADF">
        <w:rPr>
          <w:sz w:val="22"/>
        </w:rPr>
        <w:t>3</w:t>
      </w:r>
      <w:bookmarkStart w:id="0" w:name="_GoBack"/>
      <w:bookmarkEnd w:id="0"/>
      <w:r w:rsidR="007B506A">
        <w:rPr>
          <w:sz w:val="22"/>
        </w:rPr>
        <w:t xml:space="preserve">6 </w:t>
      </w:r>
      <w:r w:rsidR="00427203">
        <w:rPr>
          <w:sz w:val="22"/>
        </w:rPr>
        <w:t>anos</w:t>
      </w:r>
    </w:p>
    <w:p w:rsidR="00B94B80" w:rsidRPr="00B94B80" w:rsidRDefault="00A5063D" w:rsidP="00B94B80">
      <w:pPr>
        <w:tabs>
          <w:tab w:val="left" w:pos="2977"/>
        </w:tabs>
        <w:ind w:left="1440"/>
        <w:rPr>
          <w:sz w:val="22"/>
        </w:rPr>
      </w:pPr>
      <w:r>
        <w:rPr>
          <w:sz w:val="22"/>
        </w:rPr>
        <w:t xml:space="preserve">Indicação            </w:t>
      </w:r>
      <w:r w:rsidR="002D265F">
        <w:rPr>
          <w:sz w:val="22"/>
        </w:rPr>
        <w:t>Cefaleia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Data:                 </w:t>
      </w:r>
      <w:r w:rsidR="00C76170">
        <w:rPr>
          <w:sz w:val="22"/>
        </w:rPr>
        <w:t xml:space="preserve"> </w:t>
      </w:r>
      <w:r w:rsidRPr="00B94B80">
        <w:rPr>
          <w:sz w:val="22"/>
        </w:rPr>
        <w:t xml:space="preserve"> </w:t>
      </w:r>
      <w:r w:rsidR="007B506A">
        <w:rPr>
          <w:sz w:val="22"/>
        </w:rPr>
        <w:t>7</w:t>
      </w:r>
      <w:r w:rsidR="007F34EF">
        <w:rPr>
          <w:sz w:val="22"/>
        </w:rPr>
        <w:t xml:space="preserve"> fev. 22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Medico:              Dr.</w:t>
      </w:r>
      <w:r w:rsidR="00C830A8">
        <w:rPr>
          <w:sz w:val="22"/>
        </w:rPr>
        <w:t>Claudio Oppenheimer</w:t>
      </w:r>
      <w:r w:rsidRPr="00B94B80">
        <w:rPr>
          <w:sz w:val="22"/>
        </w:rPr>
        <w:t xml:space="preserve"> 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Terapêutica :</w:t>
      </w:r>
      <w:r w:rsidRPr="00B94B80">
        <w:rPr>
          <w:sz w:val="22"/>
        </w:rPr>
        <w:tab/>
      </w:r>
      <w:r w:rsidR="00994F8D">
        <w:rPr>
          <w:sz w:val="22"/>
        </w:rPr>
        <w:t>Ndn</w:t>
      </w:r>
    </w:p>
    <w:p w:rsidR="00631C1C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Lateralidade :</w:t>
      </w:r>
      <w:r w:rsidRPr="00B94B80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7B506A">
        <w:t>7.1</w:t>
      </w:r>
      <w:r w:rsidR="001901A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7B506A">
        <w:t>28.3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7B506A">
        <w:rPr>
          <w:noProof/>
          <w:sz w:val="24"/>
        </w:rPr>
        <w:t>7 de fevereiro de 2022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63D8E" w:rsidRDefault="00C63D8E">
      <w:r>
        <w:separator/>
      </w:r>
    </w:p>
  </w:endnote>
  <w:endnote w:type="continuationSeparator" w:id="0">
    <w:p w:rsidR="00C63D8E" w:rsidRDefault="00C63D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C63D8E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63D8E" w:rsidRDefault="00C63D8E">
      <w:r>
        <w:separator/>
      </w:r>
    </w:p>
  </w:footnote>
  <w:footnote w:type="continuationSeparator" w:id="0">
    <w:p w:rsidR="00C63D8E" w:rsidRDefault="00C63D8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20C3"/>
    <w:rsid w:val="00002AD4"/>
    <w:rsid w:val="000031BA"/>
    <w:rsid w:val="000031CB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0E5E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D7C"/>
    <w:rsid w:val="00070173"/>
    <w:rsid w:val="0007075A"/>
    <w:rsid w:val="00070820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5E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D88"/>
    <w:rsid w:val="000A6BE4"/>
    <w:rsid w:val="000A71AB"/>
    <w:rsid w:val="000A71F8"/>
    <w:rsid w:val="000A75F2"/>
    <w:rsid w:val="000A773D"/>
    <w:rsid w:val="000B07E7"/>
    <w:rsid w:val="000B0DB4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091C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20B"/>
    <w:rsid w:val="001567C5"/>
    <w:rsid w:val="00156AFA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77F78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79"/>
    <w:rsid w:val="001959C4"/>
    <w:rsid w:val="00195CE0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4F40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28D"/>
    <w:rsid w:val="002E4668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C98"/>
    <w:rsid w:val="003239C6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ABF"/>
    <w:rsid w:val="00331B24"/>
    <w:rsid w:val="003320DC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85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4609"/>
    <w:rsid w:val="00364A87"/>
    <w:rsid w:val="00364BDA"/>
    <w:rsid w:val="00364D72"/>
    <w:rsid w:val="003656D6"/>
    <w:rsid w:val="003668E8"/>
    <w:rsid w:val="00366BB3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6106"/>
    <w:rsid w:val="003D6622"/>
    <w:rsid w:val="003D6663"/>
    <w:rsid w:val="003D6D6B"/>
    <w:rsid w:val="003D77A4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EC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AB4"/>
    <w:rsid w:val="003F2479"/>
    <w:rsid w:val="003F2E7C"/>
    <w:rsid w:val="003F31EC"/>
    <w:rsid w:val="003F3CCB"/>
    <w:rsid w:val="003F42CF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6D12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737"/>
    <w:rsid w:val="00417E2D"/>
    <w:rsid w:val="004200DC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0BAE"/>
    <w:rsid w:val="004319FA"/>
    <w:rsid w:val="00431CE3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38A7"/>
    <w:rsid w:val="004543FA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F71"/>
    <w:rsid w:val="00470194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082"/>
    <w:rsid w:val="004A742C"/>
    <w:rsid w:val="004A7BA2"/>
    <w:rsid w:val="004B062B"/>
    <w:rsid w:val="004B176C"/>
    <w:rsid w:val="004B1AD7"/>
    <w:rsid w:val="004B1BB7"/>
    <w:rsid w:val="004B27E7"/>
    <w:rsid w:val="004B2CE8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3D06"/>
    <w:rsid w:val="004C4D2C"/>
    <w:rsid w:val="004C4D67"/>
    <w:rsid w:val="004C5773"/>
    <w:rsid w:val="004C61F2"/>
    <w:rsid w:val="004C6617"/>
    <w:rsid w:val="004C671A"/>
    <w:rsid w:val="004C6819"/>
    <w:rsid w:val="004C79C8"/>
    <w:rsid w:val="004C7DD4"/>
    <w:rsid w:val="004D12F2"/>
    <w:rsid w:val="004D1709"/>
    <w:rsid w:val="004D1DA3"/>
    <w:rsid w:val="004D226B"/>
    <w:rsid w:val="004D23D4"/>
    <w:rsid w:val="004D23E0"/>
    <w:rsid w:val="004D26A3"/>
    <w:rsid w:val="004D2A9F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7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58D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0DE"/>
    <w:rsid w:val="0054792A"/>
    <w:rsid w:val="00547AA6"/>
    <w:rsid w:val="00550F1B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8D2"/>
    <w:rsid w:val="00561DD2"/>
    <w:rsid w:val="005623D8"/>
    <w:rsid w:val="0056250B"/>
    <w:rsid w:val="00562519"/>
    <w:rsid w:val="00562795"/>
    <w:rsid w:val="00562DAE"/>
    <w:rsid w:val="00562ED2"/>
    <w:rsid w:val="00564176"/>
    <w:rsid w:val="00564825"/>
    <w:rsid w:val="00564AD8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31FF"/>
    <w:rsid w:val="00583297"/>
    <w:rsid w:val="00583CF2"/>
    <w:rsid w:val="005841DF"/>
    <w:rsid w:val="00584548"/>
    <w:rsid w:val="005845C8"/>
    <w:rsid w:val="00584689"/>
    <w:rsid w:val="00584A38"/>
    <w:rsid w:val="00584F28"/>
    <w:rsid w:val="005852F2"/>
    <w:rsid w:val="00585569"/>
    <w:rsid w:val="005856EC"/>
    <w:rsid w:val="00585F31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D48"/>
    <w:rsid w:val="00597132"/>
    <w:rsid w:val="0059742D"/>
    <w:rsid w:val="00597607"/>
    <w:rsid w:val="005976F2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54D4"/>
    <w:rsid w:val="005A5D29"/>
    <w:rsid w:val="005A6975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E4A"/>
    <w:rsid w:val="00621ECC"/>
    <w:rsid w:val="00622E50"/>
    <w:rsid w:val="00623382"/>
    <w:rsid w:val="00623480"/>
    <w:rsid w:val="006238F5"/>
    <w:rsid w:val="00623995"/>
    <w:rsid w:val="00624070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9F1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D94"/>
    <w:rsid w:val="006E5ED3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33DF"/>
    <w:rsid w:val="007335EC"/>
    <w:rsid w:val="00733614"/>
    <w:rsid w:val="00733700"/>
    <w:rsid w:val="00733E80"/>
    <w:rsid w:val="00734135"/>
    <w:rsid w:val="007346B7"/>
    <w:rsid w:val="00734B58"/>
    <w:rsid w:val="00735442"/>
    <w:rsid w:val="00735725"/>
    <w:rsid w:val="00735CED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93"/>
    <w:rsid w:val="007546D1"/>
    <w:rsid w:val="007549E5"/>
    <w:rsid w:val="00755419"/>
    <w:rsid w:val="00755D19"/>
    <w:rsid w:val="00755E06"/>
    <w:rsid w:val="007567C1"/>
    <w:rsid w:val="00757148"/>
    <w:rsid w:val="0075730D"/>
    <w:rsid w:val="007573B3"/>
    <w:rsid w:val="00757AE5"/>
    <w:rsid w:val="00757C11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2F39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605"/>
    <w:rsid w:val="007C597B"/>
    <w:rsid w:val="007C5BD4"/>
    <w:rsid w:val="007C607B"/>
    <w:rsid w:val="007C68F3"/>
    <w:rsid w:val="007C6E2E"/>
    <w:rsid w:val="007C6E9F"/>
    <w:rsid w:val="007C73BB"/>
    <w:rsid w:val="007C7F04"/>
    <w:rsid w:val="007D07B0"/>
    <w:rsid w:val="007D0E6B"/>
    <w:rsid w:val="007D19D5"/>
    <w:rsid w:val="007D22A8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02"/>
    <w:rsid w:val="00834754"/>
    <w:rsid w:val="008352C0"/>
    <w:rsid w:val="00835FF7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734D"/>
    <w:rsid w:val="008478B7"/>
    <w:rsid w:val="00847912"/>
    <w:rsid w:val="00847954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621"/>
    <w:rsid w:val="00896A10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0423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3BD5"/>
    <w:rsid w:val="008D46EA"/>
    <w:rsid w:val="008D4F43"/>
    <w:rsid w:val="008D514B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E4"/>
    <w:rsid w:val="00900B7C"/>
    <w:rsid w:val="00901E34"/>
    <w:rsid w:val="0090249D"/>
    <w:rsid w:val="00902738"/>
    <w:rsid w:val="00902E27"/>
    <w:rsid w:val="00902F03"/>
    <w:rsid w:val="00903FAF"/>
    <w:rsid w:val="0090482F"/>
    <w:rsid w:val="009051DF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78DD"/>
    <w:rsid w:val="00960E9A"/>
    <w:rsid w:val="00960ECB"/>
    <w:rsid w:val="009611EC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2C60"/>
    <w:rsid w:val="00973142"/>
    <w:rsid w:val="00973F66"/>
    <w:rsid w:val="00974024"/>
    <w:rsid w:val="00974779"/>
    <w:rsid w:val="00974C7C"/>
    <w:rsid w:val="00974CB7"/>
    <w:rsid w:val="009755E8"/>
    <w:rsid w:val="009760F0"/>
    <w:rsid w:val="009768E6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0759"/>
    <w:rsid w:val="0099128D"/>
    <w:rsid w:val="00991AEE"/>
    <w:rsid w:val="009923EC"/>
    <w:rsid w:val="00992408"/>
    <w:rsid w:val="0099304C"/>
    <w:rsid w:val="00993D1D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A0143"/>
    <w:rsid w:val="009A0B5E"/>
    <w:rsid w:val="009A0B75"/>
    <w:rsid w:val="009A0F3A"/>
    <w:rsid w:val="009A1B4E"/>
    <w:rsid w:val="009A26A6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78DC"/>
    <w:rsid w:val="009E08E2"/>
    <w:rsid w:val="009E0E52"/>
    <w:rsid w:val="009E112F"/>
    <w:rsid w:val="009E18A1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F21"/>
    <w:rsid w:val="009E7BA3"/>
    <w:rsid w:val="009F037E"/>
    <w:rsid w:val="009F068F"/>
    <w:rsid w:val="009F17D5"/>
    <w:rsid w:val="009F243B"/>
    <w:rsid w:val="009F24A5"/>
    <w:rsid w:val="009F29D0"/>
    <w:rsid w:val="009F2B07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68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6286"/>
    <w:rsid w:val="00A66837"/>
    <w:rsid w:val="00A66AE9"/>
    <w:rsid w:val="00A67465"/>
    <w:rsid w:val="00A67D7A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1DD"/>
    <w:rsid w:val="00AB3998"/>
    <w:rsid w:val="00AB39DC"/>
    <w:rsid w:val="00AB3C70"/>
    <w:rsid w:val="00AB45C3"/>
    <w:rsid w:val="00AB4A58"/>
    <w:rsid w:val="00AB4B7B"/>
    <w:rsid w:val="00AB4E13"/>
    <w:rsid w:val="00AB4E63"/>
    <w:rsid w:val="00AB4FCA"/>
    <w:rsid w:val="00AB58F7"/>
    <w:rsid w:val="00AB5A67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CEF"/>
    <w:rsid w:val="00AF0FCB"/>
    <w:rsid w:val="00AF1154"/>
    <w:rsid w:val="00AF1734"/>
    <w:rsid w:val="00AF1EA6"/>
    <w:rsid w:val="00AF264C"/>
    <w:rsid w:val="00AF269B"/>
    <w:rsid w:val="00AF2C33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292A"/>
    <w:rsid w:val="00B72F8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5428"/>
    <w:rsid w:val="00BB58BD"/>
    <w:rsid w:val="00BB6BDF"/>
    <w:rsid w:val="00BB78FF"/>
    <w:rsid w:val="00BB7EB8"/>
    <w:rsid w:val="00BB7F68"/>
    <w:rsid w:val="00BC0232"/>
    <w:rsid w:val="00BC0A2E"/>
    <w:rsid w:val="00BC1252"/>
    <w:rsid w:val="00BC1D7D"/>
    <w:rsid w:val="00BC330D"/>
    <w:rsid w:val="00BC42DC"/>
    <w:rsid w:val="00BC43B7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0771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59F5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AF0"/>
    <w:rsid w:val="00C56529"/>
    <w:rsid w:val="00C57534"/>
    <w:rsid w:val="00C6038B"/>
    <w:rsid w:val="00C604DF"/>
    <w:rsid w:val="00C6064D"/>
    <w:rsid w:val="00C6098A"/>
    <w:rsid w:val="00C6182E"/>
    <w:rsid w:val="00C623C1"/>
    <w:rsid w:val="00C6308F"/>
    <w:rsid w:val="00C630B2"/>
    <w:rsid w:val="00C639D4"/>
    <w:rsid w:val="00C63BF1"/>
    <w:rsid w:val="00C63D8E"/>
    <w:rsid w:val="00C64915"/>
    <w:rsid w:val="00C64E38"/>
    <w:rsid w:val="00C64F5A"/>
    <w:rsid w:val="00C6535E"/>
    <w:rsid w:val="00C65B4E"/>
    <w:rsid w:val="00C65C6B"/>
    <w:rsid w:val="00C660D0"/>
    <w:rsid w:val="00C66200"/>
    <w:rsid w:val="00C66268"/>
    <w:rsid w:val="00C66B13"/>
    <w:rsid w:val="00C67CD0"/>
    <w:rsid w:val="00C70018"/>
    <w:rsid w:val="00C70067"/>
    <w:rsid w:val="00C70462"/>
    <w:rsid w:val="00C70EB9"/>
    <w:rsid w:val="00C70F6D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E56"/>
    <w:rsid w:val="00C77972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6015"/>
    <w:rsid w:val="00C963A4"/>
    <w:rsid w:val="00C96BEC"/>
    <w:rsid w:val="00C97696"/>
    <w:rsid w:val="00CA0068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48E6"/>
    <w:rsid w:val="00CA4B1D"/>
    <w:rsid w:val="00CA4FCF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646D"/>
    <w:rsid w:val="00CD700C"/>
    <w:rsid w:val="00CD77E6"/>
    <w:rsid w:val="00CE0352"/>
    <w:rsid w:val="00CE0373"/>
    <w:rsid w:val="00CE0DDD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B70"/>
    <w:rsid w:val="00CE4CEB"/>
    <w:rsid w:val="00CE52F0"/>
    <w:rsid w:val="00CE54D3"/>
    <w:rsid w:val="00CE54EB"/>
    <w:rsid w:val="00CE54F6"/>
    <w:rsid w:val="00CE6C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073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419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B60"/>
    <w:rsid w:val="00D34CC8"/>
    <w:rsid w:val="00D35357"/>
    <w:rsid w:val="00D35C1E"/>
    <w:rsid w:val="00D35DBF"/>
    <w:rsid w:val="00D35E24"/>
    <w:rsid w:val="00D36627"/>
    <w:rsid w:val="00D36BA0"/>
    <w:rsid w:val="00D37609"/>
    <w:rsid w:val="00D3768E"/>
    <w:rsid w:val="00D37B9D"/>
    <w:rsid w:val="00D37E76"/>
    <w:rsid w:val="00D4065E"/>
    <w:rsid w:val="00D407AF"/>
    <w:rsid w:val="00D40903"/>
    <w:rsid w:val="00D41CC6"/>
    <w:rsid w:val="00D42057"/>
    <w:rsid w:val="00D424B1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37A"/>
    <w:rsid w:val="00DB50D2"/>
    <w:rsid w:val="00DB5877"/>
    <w:rsid w:val="00DB5BF1"/>
    <w:rsid w:val="00DB656F"/>
    <w:rsid w:val="00DB65A3"/>
    <w:rsid w:val="00DB6F31"/>
    <w:rsid w:val="00DB76CE"/>
    <w:rsid w:val="00DB7DBD"/>
    <w:rsid w:val="00DC00A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887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B98"/>
    <w:rsid w:val="00DE4D5B"/>
    <w:rsid w:val="00DE507B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D4E"/>
    <w:rsid w:val="00E03216"/>
    <w:rsid w:val="00E04B3C"/>
    <w:rsid w:val="00E05734"/>
    <w:rsid w:val="00E0618D"/>
    <w:rsid w:val="00E0650D"/>
    <w:rsid w:val="00E0674E"/>
    <w:rsid w:val="00E06C75"/>
    <w:rsid w:val="00E077E1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093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082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5CDF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A39"/>
    <w:rsid w:val="00F0390A"/>
    <w:rsid w:val="00F03918"/>
    <w:rsid w:val="00F03BA4"/>
    <w:rsid w:val="00F03BD7"/>
    <w:rsid w:val="00F04105"/>
    <w:rsid w:val="00F048A9"/>
    <w:rsid w:val="00F05099"/>
    <w:rsid w:val="00F05307"/>
    <w:rsid w:val="00F05365"/>
    <w:rsid w:val="00F05779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22C"/>
    <w:rsid w:val="00F257E6"/>
    <w:rsid w:val="00F25966"/>
    <w:rsid w:val="00F25A2B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040"/>
    <w:rsid w:val="00F758B0"/>
    <w:rsid w:val="00F761B9"/>
    <w:rsid w:val="00F76298"/>
    <w:rsid w:val="00F771EC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365"/>
    <w:rsid w:val="00FA2549"/>
    <w:rsid w:val="00FA287E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00BA"/>
    <w:rsid w:val="00FD0ADD"/>
    <w:rsid w:val="00FD0FD2"/>
    <w:rsid w:val="00FD163A"/>
    <w:rsid w:val="00FD1677"/>
    <w:rsid w:val="00FD1A31"/>
    <w:rsid w:val="00FD274C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49122</TotalTime>
  <Pages>1</Pages>
  <Words>268</Words>
  <Characters>1529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4084</cp:revision>
  <cp:lastPrinted>2017-08-09T15:22:00Z</cp:lastPrinted>
  <dcterms:created xsi:type="dcterms:W3CDTF">2016-03-08T22:06:00Z</dcterms:created>
  <dcterms:modified xsi:type="dcterms:W3CDTF">2022-02-07T15:52:00Z</dcterms:modified>
</cp:coreProperties>
</file>