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 xml:space="preserve">Nome :  </w:t>
      </w:r>
      <w:r w:rsidRPr="00777490">
        <w:rPr>
          <w:sz w:val="22"/>
        </w:rPr>
        <w:tab/>
        <w:t>Rafael Teixeira Noleto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 xml:space="preserve">Idade :  </w:t>
      </w:r>
      <w:r w:rsidRPr="00777490">
        <w:rPr>
          <w:sz w:val="22"/>
        </w:rPr>
        <w:tab/>
        <w:t>46 anos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>Indicação            Cefaleia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>Data:                   7 fev. 22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 xml:space="preserve">Medico:              Dr.Claudio Oppenheimer 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>Terapêutica :</w:t>
      </w:r>
      <w:r w:rsidRPr="00777490">
        <w:rPr>
          <w:sz w:val="22"/>
        </w:rPr>
        <w:tab/>
        <w:t>Ndn</w:t>
      </w:r>
    </w:p>
    <w:p w:rsidR="00EB118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>Lateralidade :</w:t>
      </w:r>
      <w:r w:rsidRPr="00777490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45D38">
        <w:t>10.7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45D38">
        <w:t>118.3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DB47FE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 xml:space="preserve">e projecao difusa em </w:t>
      </w:r>
      <w:r w:rsidR="00777490">
        <w:rPr>
          <w:sz w:val="22"/>
          <w:szCs w:val="22"/>
        </w:rPr>
        <w:t>ambos os hemisferios cerebrais.</w:t>
      </w:r>
      <w:bookmarkStart w:id="0" w:name="_GoBack"/>
      <w:bookmarkEnd w:id="0"/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777490">
        <w:rPr>
          <w:noProof/>
          <w:sz w:val="24"/>
        </w:rPr>
        <w:t>7 de fevereiro de 2022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24F" w:rsidRDefault="00DE424F">
      <w:r>
        <w:separator/>
      </w:r>
    </w:p>
  </w:endnote>
  <w:endnote w:type="continuationSeparator" w:id="0">
    <w:p w:rsidR="00DE424F" w:rsidRDefault="00DE4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24F" w:rsidRDefault="00DE424F">
      <w:r>
        <w:separator/>
      </w:r>
    </w:p>
  </w:footnote>
  <w:footnote w:type="continuationSeparator" w:id="0">
    <w:p w:rsidR="00DE424F" w:rsidRDefault="00DE42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40FD1"/>
    <w:rsid w:val="0015489F"/>
    <w:rsid w:val="001623FD"/>
    <w:rsid w:val="001635BA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6DAD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7AF8"/>
    <w:rsid w:val="007A5E83"/>
    <w:rsid w:val="007B078F"/>
    <w:rsid w:val="007B0A66"/>
    <w:rsid w:val="007B5E0E"/>
    <w:rsid w:val="007B6426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286"/>
    <w:rsid w:val="009018C0"/>
    <w:rsid w:val="0091534B"/>
    <w:rsid w:val="00920F82"/>
    <w:rsid w:val="009228C4"/>
    <w:rsid w:val="00925C90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36880"/>
    <w:rsid w:val="00B369F9"/>
    <w:rsid w:val="00B6081C"/>
    <w:rsid w:val="00B6726A"/>
    <w:rsid w:val="00B720E5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343A1"/>
    <w:rsid w:val="00C50F3F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462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1894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125</cp:revision>
  <cp:lastPrinted>2011-05-26T22:39:00Z</cp:lastPrinted>
  <dcterms:created xsi:type="dcterms:W3CDTF">2019-02-08T15:27:00Z</dcterms:created>
  <dcterms:modified xsi:type="dcterms:W3CDTF">2022-02-07T15:35:00Z</dcterms:modified>
</cp:coreProperties>
</file>