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D265F" w:rsidRPr="002D265F">
        <w:rPr>
          <w:sz w:val="22"/>
        </w:rPr>
        <w:t>Carita Emanuele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20073">
        <w:rPr>
          <w:sz w:val="22"/>
        </w:rPr>
        <w:t>2</w:t>
      </w:r>
      <w:r w:rsidR="002D265F">
        <w:rPr>
          <w:sz w:val="22"/>
        </w:rPr>
        <w:t>1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D265F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265F">
        <w:rPr>
          <w:sz w:val="22"/>
        </w:rPr>
        <w:t>4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4C0C">
        <w:t>10.9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C4C0C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D265F">
        <w:rPr>
          <w:noProof/>
          <w:sz w:val="24"/>
        </w:rPr>
        <w:t>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F7F" w:rsidRDefault="00947F7F">
      <w:r>
        <w:separator/>
      </w:r>
    </w:p>
  </w:endnote>
  <w:endnote w:type="continuationSeparator" w:id="0">
    <w:p w:rsidR="00947F7F" w:rsidRDefault="00947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47F7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F7F" w:rsidRDefault="00947F7F">
      <w:r>
        <w:separator/>
      </w:r>
    </w:p>
  </w:footnote>
  <w:footnote w:type="continuationSeparator" w:id="0">
    <w:p w:rsidR="00947F7F" w:rsidRDefault="00947F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4082</cp:revision>
  <cp:lastPrinted>2017-08-09T15:22:00Z</cp:lastPrinted>
  <dcterms:created xsi:type="dcterms:W3CDTF">2016-03-08T22:06:00Z</dcterms:created>
  <dcterms:modified xsi:type="dcterms:W3CDTF">2022-02-04T14:39:00Z</dcterms:modified>
</cp:coreProperties>
</file>