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  <w:r w:rsidR="00F91321">
        <w:t>/PE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F046EB" w:rsidRPr="00F046EB" w:rsidRDefault="00F046EB" w:rsidP="00F046EB">
      <w:pPr>
        <w:rPr>
          <w:sz w:val="32"/>
          <w:szCs w:val="32"/>
        </w:rPr>
      </w:pPr>
      <w:r w:rsidRPr="00F046EB">
        <w:rPr>
          <w:sz w:val="32"/>
          <w:szCs w:val="32"/>
        </w:rPr>
        <w:t>PACIENTE: Rafael Rodrigues Luz Benevides</w:t>
      </w:r>
    </w:p>
    <w:p w:rsidR="00F046EB" w:rsidRPr="00F046EB" w:rsidRDefault="00F046EB" w:rsidP="00F046EB">
      <w:pPr>
        <w:rPr>
          <w:sz w:val="32"/>
          <w:szCs w:val="32"/>
        </w:rPr>
      </w:pPr>
      <w:r w:rsidRPr="00F046EB">
        <w:rPr>
          <w:sz w:val="32"/>
          <w:szCs w:val="32"/>
        </w:rPr>
        <w:t xml:space="preserve">IDADE: 33 anos SEXO: M                      </w:t>
      </w:r>
    </w:p>
    <w:p w:rsidR="007D0B8C" w:rsidRDefault="00F046EB" w:rsidP="00F046EB">
      <w:pPr>
        <w:rPr>
          <w:sz w:val="32"/>
          <w:szCs w:val="32"/>
        </w:rPr>
      </w:pPr>
      <w:r w:rsidRPr="00F046EB">
        <w:rPr>
          <w:sz w:val="32"/>
          <w:szCs w:val="32"/>
        </w:rPr>
        <w:t>DATA DO EXAME: 3 fev. 22</w:t>
      </w:r>
      <w:bookmarkStart w:id="0" w:name="_GoBack"/>
      <w:bookmarkEnd w:id="0"/>
    </w:p>
    <w:p w:rsidR="00004AF5" w:rsidRDefault="00004AF5" w:rsidP="005A4984">
      <w:pPr>
        <w:rPr>
          <w:sz w:val="32"/>
          <w:szCs w:val="32"/>
        </w:rPr>
      </w:pPr>
      <w:r>
        <w:rPr>
          <w:sz w:val="32"/>
          <w:szCs w:val="32"/>
        </w:rPr>
        <w:t>SEGMENTO ESTUDADO:Membros superiores e 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</w:t>
      </w:r>
      <w:r w:rsidR="001B2137">
        <w:rPr>
          <w:sz w:val="32"/>
        </w:rPr>
        <w:t xml:space="preserve"> e o reflexo H</w:t>
      </w:r>
      <w:r>
        <w:rPr>
          <w:sz w:val="32"/>
        </w:rPr>
        <w:t>, obtida no nervo ulnar D e E</w:t>
      </w:r>
      <w:r w:rsidR="001B2137">
        <w:rPr>
          <w:sz w:val="32"/>
        </w:rPr>
        <w:t xml:space="preserve"> e nervo tibial D e E</w:t>
      </w:r>
      <w:r>
        <w:rPr>
          <w:sz w:val="32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 xml:space="preserve">Os eletromiogramas estão </w:t>
      </w:r>
      <w:r w:rsidR="00E324C2">
        <w:rPr>
          <w:sz w:val="32"/>
        </w:rPr>
        <w:t>normais nos músculos indicados</w:t>
      </w:r>
      <w:r w:rsidR="008043F0">
        <w:rPr>
          <w:sz w:val="32"/>
        </w:rPr>
        <w:t>.Não fo</w:t>
      </w:r>
      <w:r w:rsidR="00E261C5">
        <w:rPr>
          <w:sz w:val="32"/>
        </w:rPr>
        <w:t>r</w:t>
      </w:r>
      <w:r w:rsidR="008043F0">
        <w:rPr>
          <w:sz w:val="32"/>
        </w:rPr>
        <w:t xml:space="preserve">am </w:t>
      </w:r>
      <w:r w:rsidR="00C40E35">
        <w:rPr>
          <w:sz w:val="32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0B036F">
        <w:rPr>
          <w:sz w:val="32"/>
        </w:rPr>
        <w:t xml:space="preserve"> dentro dos limites normais para a faixa etaria.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137" w:rsidRDefault="00831137">
      <w:r>
        <w:separator/>
      </w:r>
    </w:p>
  </w:endnote>
  <w:endnote w:type="continuationSeparator" w:id="0">
    <w:p w:rsidR="00831137" w:rsidRDefault="008311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83113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137" w:rsidRDefault="00831137">
      <w:r>
        <w:separator/>
      </w:r>
    </w:p>
  </w:footnote>
  <w:footnote w:type="continuationSeparator" w:id="0">
    <w:p w:rsidR="00831137" w:rsidRDefault="008311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245F"/>
    <w:rsid w:val="000041B0"/>
    <w:rsid w:val="00004AF5"/>
    <w:rsid w:val="00006D4D"/>
    <w:rsid w:val="00006E70"/>
    <w:rsid w:val="00013D6B"/>
    <w:rsid w:val="00014044"/>
    <w:rsid w:val="000144F5"/>
    <w:rsid w:val="00016B65"/>
    <w:rsid w:val="00020798"/>
    <w:rsid w:val="00020F29"/>
    <w:rsid w:val="0003101D"/>
    <w:rsid w:val="0003204B"/>
    <w:rsid w:val="0003595B"/>
    <w:rsid w:val="00050923"/>
    <w:rsid w:val="000745F5"/>
    <w:rsid w:val="00077A2C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D178A"/>
    <w:rsid w:val="000E78C2"/>
    <w:rsid w:val="000F5A84"/>
    <w:rsid w:val="000F741D"/>
    <w:rsid w:val="000F74F5"/>
    <w:rsid w:val="00100387"/>
    <w:rsid w:val="001058A5"/>
    <w:rsid w:val="00114A78"/>
    <w:rsid w:val="00124C32"/>
    <w:rsid w:val="001259F1"/>
    <w:rsid w:val="00135C5D"/>
    <w:rsid w:val="00142293"/>
    <w:rsid w:val="0014495E"/>
    <w:rsid w:val="00144AD0"/>
    <w:rsid w:val="00144F72"/>
    <w:rsid w:val="00146DA5"/>
    <w:rsid w:val="00175A1B"/>
    <w:rsid w:val="00175D46"/>
    <w:rsid w:val="001855DB"/>
    <w:rsid w:val="001865D6"/>
    <w:rsid w:val="00187855"/>
    <w:rsid w:val="001A3AD2"/>
    <w:rsid w:val="001B2137"/>
    <w:rsid w:val="001D3E73"/>
    <w:rsid w:val="001D52D8"/>
    <w:rsid w:val="001D59AF"/>
    <w:rsid w:val="001E51C7"/>
    <w:rsid w:val="001E6B2E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6D90"/>
    <w:rsid w:val="002107E1"/>
    <w:rsid w:val="002202C3"/>
    <w:rsid w:val="00220FF2"/>
    <w:rsid w:val="00224100"/>
    <w:rsid w:val="00236E7D"/>
    <w:rsid w:val="00240151"/>
    <w:rsid w:val="00245475"/>
    <w:rsid w:val="00245945"/>
    <w:rsid w:val="0025411B"/>
    <w:rsid w:val="00254FC0"/>
    <w:rsid w:val="002634E6"/>
    <w:rsid w:val="00263E1C"/>
    <w:rsid w:val="00266A38"/>
    <w:rsid w:val="00267C05"/>
    <w:rsid w:val="00287988"/>
    <w:rsid w:val="002908C5"/>
    <w:rsid w:val="002976C2"/>
    <w:rsid w:val="002A2BAD"/>
    <w:rsid w:val="002A52F9"/>
    <w:rsid w:val="002B06B4"/>
    <w:rsid w:val="002B5981"/>
    <w:rsid w:val="002B5CC3"/>
    <w:rsid w:val="002D2A45"/>
    <w:rsid w:val="002E0DB0"/>
    <w:rsid w:val="002E454E"/>
    <w:rsid w:val="002F1386"/>
    <w:rsid w:val="00301A32"/>
    <w:rsid w:val="00303485"/>
    <w:rsid w:val="00303596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4971"/>
    <w:rsid w:val="00354D36"/>
    <w:rsid w:val="00357AEF"/>
    <w:rsid w:val="00362A13"/>
    <w:rsid w:val="00367148"/>
    <w:rsid w:val="00376308"/>
    <w:rsid w:val="003777C0"/>
    <w:rsid w:val="00377B40"/>
    <w:rsid w:val="0038397F"/>
    <w:rsid w:val="003871BE"/>
    <w:rsid w:val="0039407A"/>
    <w:rsid w:val="003940A0"/>
    <w:rsid w:val="003A5A78"/>
    <w:rsid w:val="003A6B6E"/>
    <w:rsid w:val="003B04A2"/>
    <w:rsid w:val="003C367D"/>
    <w:rsid w:val="003D0CE1"/>
    <w:rsid w:val="003D4D5A"/>
    <w:rsid w:val="003E085D"/>
    <w:rsid w:val="003F122B"/>
    <w:rsid w:val="00401194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761A"/>
    <w:rsid w:val="004414CD"/>
    <w:rsid w:val="00442E7F"/>
    <w:rsid w:val="004468EE"/>
    <w:rsid w:val="004672ED"/>
    <w:rsid w:val="0047287B"/>
    <w:rsid w:val="00475FCB"/>
    <w:rsid w:val="00477DBE"/>
    <w:rsid w:val="004812A5"/>
    <w:rsid w:val="00490BEB"/>
    <w:rsid w:val="004A1FCE"/>
    <w:rsid w:val="004A2A98"/>
    <w:rsid w:val="004A73FF"/>
    <w:rsid w:val="004B0D7E"/>
    <w:rsid w:val="004C1BCF"/>
    <w:rsid w:val="004D0FA1"/>
    <w:rsid w:val="004D221D"/>
    <w:rsid w:val="004D7D6F"/>
    <w:rsid w:val="004E7EEB"/>
    <w:rsid w:val="004F3ECA"/>
    <w:rsid w:val="00505B2A"/>
    <w:rsid w:val="00507673"/>
    <w:rsid w:val="00507D29"/>
    <w:rsid w:val="00512C88"/>
    <w:rsid w:val="005165FE"/>
    <w:rsid w:val="00520A8F"/>
    <w:rsid w:val="005213BA"/>
    <w:rsid w:val="0052245F"/>
    <w:rsid w:val="00526264"/>
    <w:rsid w:val="005263E8"/>
    <w:rsid w:val="0052744F"/>
    <w:rsid w:val="005419A6"/>
    <w:rsid w:val="005442A6"/>
    <w:rsid w:val="005449EE"/>
    <w:rsid w:val="00546F9E"/>
    <w:rsid w:val="00550BAA"/>
    <w:rsid w:val="0055596F"/>
    <w:rsid w:val="00563E7A"/>
    <w:rsid w:val="00566F64"/>
    <w:rsid w:val="00575183"/>
    <w:rsid w:val="00576B09"/>
    <w:rsid w:val="005839C1"/>
    <w:rsid w:val="00585C4C"/>
    <w:rsid w:val="005863E5"/>
    <w:rsid w:val="00592F3D"/>
    <w:rsid w:val="005A287F"/>
    <w:rsid w:val="005A4984"/>
    <w:rsid w:val="005A668C"/>
    <w:rsid w:val="005A67F2"/>
    <w:rsid w:val="005B254C"/>
    <w:rsid w:val="005B43C9"/>
    <w:rsid w:val="005B7AE0"/>
    <w:rsid w:val="005C7262"/>
    <w:rsid w:val="005D3641"/>
    <w:rsid w:val="005D6866"/>
    <w:rsid w:val="005E20E1"/>
    <w:rsid w:val="005E43DB"/>
    <w:rsid w:val="005F022F"/>
    <w:rsid w:val="005F2C7A"/>
    <w:rsid w:val="00600C6D"/>
    <w:rsid w:val="0061413D"/>
    <w:rsid w:val="00623EE0"/>
    <w:rsid w:val="006300B3"/>
    <w:rsid w:val="00630C31"/>
    <w:rsid w:val="00633EE9"/>
    <w:rsid w:val="006376F0"/>
    <w:rsid w:val="00646B8E"/>
    <w:rsid w:val="00654C3B"/>
    <w:rsid w:val="006568AE"/>
    <w:rsid w:val="006578B5"/>
    <w:rsid w:val="00660DF5"/>
    <w:rsid w:val="00664FE0"/>
    <w:rsid w:val="00667CD2"/>
    <w:rsid w:val="00675A9F"/>
    <w:rsid w:val="0068442C"/>
    <w:rsid w:val="0069325A"/>
    <w:rsid w:val="006954CE"/>
    <w:rsid w:val="006A282D"/>
    <w:rsid w:val="006A7017"/>
    <w:rsid w:val="006B0C92"/>
    <w:rsid w:val="006B2087"/>
    <w:rsid w:val="006B27FE"/>
    <w:rsid w:val="006B3237"/>
    <w:rsid w:val="006B4230"/>
    <w:rsid w:val="006C6E59"/>
    <w:rsid w:val="006E5E56"/>
    <w:rsid w:val="006F0CF6"/>
    <w:rsid w:val="006F1978"/>
    <w:rsid w:val="006F3394"/>
    <w:rsid w:val="006F5BED"/>
    <w:rsid w:val="006F66AD"/>
    <w:rsid w:val="007026E9"/>
    <w:rsid w:val="007113D8"/>
    <w:rsid w:val="00713237"/>
    <w:rsid w:val="00716894"/>
    <w:rsid w:val="00726BE8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70E91"/>
    <w:rsid w:val="00774C0D"/>
    <w:rsid w:val="00780271"/>
    <w:rsid w:val="007810B5"/>
    <w:rsid w:val="00790421"/>
    <w:rsid w:val="00792F2D"/>
    <w:rsid w:val="007A2392"/>
    <w:rsid w:val="007A663D"/>
    <w:rsid w:val="007B39EE"/>
    <w:rsid w:val="007B66A9"/>
    <w:rsid w:val="007C0DF4"/>
    <w:rsid w:val="007C5879"/>
    <w:rsid w:val="007D0B8C"/>
    <w:rsid w:val="007D7303"/>
    <w:rsid w:val="007E31C4"/>
    <w:rsid w:val="007E5122"/>
    <w:rsid w:val="007E7358"/>
    <w:rsid w:val="008043F0"/>
    <w:rsid w:val="00810302"/>
    <w:rsid w:val="00810E86"/>
    <w:rsid w:val="00816166"/>
    <w:rsid w:val="00825F3D"/>
    <w:rsid w:val="00831137"/>
    <w:rsid w:val="00831217"/>
    <w:rsid w:val="00832D1C"/>
    <w:rsid w:val="00837449"/>
    <w:rsid w:val="00837C3A"/>
    <w:rsid w:val="0084120A"/>
    <w:rsid w:val="008569D9"/>
    <w:rsid w:val="008671CD"/>
    <w:rsid w:val="00867383"/>
    <w:rsid w:val="0088584E"/>
    <w:rsid w:val="00886485"/>
    <w:rsid w:val="00892ED1"/>
    <w:rsid w:val="008A0141"/>
    <w:rsid w:val="008A2C3F"/>
    <w:rsid w:val="008A4902"/>
    <w:rsid w:val="008A552A"/>
    <w:rsid w:val="008B10C0"/>
    <w:rsid w:val="008B1179"/>
    <w:rsid w:val="008B3580"/>
    <w:rsid w:val="008B4803"/>
    <w:rsid w:val="008C588C"/>
    <w:rsid w:val="008D32F8"/>
    <w:rsid w:val="008D3DA8"/>
    <w:rsid w:val="008D4C31"/>
    <w:rsid w:val="008E2EA2"/>
    <w:rsid w:val="008F0255"/>
    <w:rsid w:val="008F14F0"/>
    <w:rsid w:val="009031FA"/>
    <w:rsid w:val="00906237"/>
    <w:rsid w:val="009144AE"/>
    <w:rsid w:val="00924B98"/>
    <w:rsid w:val="0092507D"/>
    <w:rsid w:val="00926DE0"/>
    <w:rsid w:val="00927362"/>
    <w:rsid w:val="009313A4"/>
    <w:rsid w:val="00936298"/>
    <w:rsid w:val="0093659B"/>
    <w:rsid w:val="00940F45"/>
    <w:rsid w:val="00946BC5"/>
    <w:rsid w:val="009517B6"/>
    <w:rsid w:val="00955F69"/>
    <w:rsid w:val="0096075C"/>
    <w:rsid w:val="00961996"/>
    <w:rsid w:val="00972240"/>
    <w:rsid w:val="00984B1C"/>
    <w:rsid w:val="00990492"/>
    <w:rsid w:val="00993217"/>
    <w:rsid w:val="00993A7D"/>
    <w:rsid w:val="00996EF8"/>
    <w:rsid w:val="009A029E"/>
    <w:rsid w:val="009A476B"/>
    <w:rsid w:val="009A4C9A"/>
    <w:rsid w:val="009B0C13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A01D0D"/>
    <w:rsid w:val="00A02D8B"/>
    <w:rsid w:val="00A0400A"/>
    <w:rsid w:val="00A04838"/>
    <w:rsid w:val="00A1215B"/>
    <w:rsid w:val="00A13985"/>
    <w:rsid w:val="00A16766"/>
    <w:rsid w:val="00A21191"/>
    <w:rsid w:val="00A26547"/>
    <w:rsid w:val="00A33521"/>
    <w:rsid w:val="00A344C0"/>
    <w:rsid w:val="00A3481C"/>
    <w:rsid w:val="00A355F3"/>
    <w:rsid w:val="00A3694A"/>
    <w:rsid w:val="00A45DD5"/>
    <w:rsid w:val="00A47ADE"/>
    <w:rsid w:val="00A542E3"/>
    <w:rsid w:val="00A65A63"/>
    <w:rsid w:val="00A66846"/>
    <w:rsid w:val="00A7250E"/>
    <w:rsid w:val="00A7718D"/>
    <w:rsid w:val="00A811A7"/>
    <w:rsid w:val="00A816DF"/>
    <w:rsid w:val="00A85490"/>
    <w:rsid w:val="00A86281"/>
    <w:rsid w:val="00A93234"/>
    <w:rsid w:val="00A9531A"/>
    <w:rsid w:val="00AA11B7"/>
    <w:rsid w:val="00AA2E3E"/>
    <w:rsid w:val="00AA620A"/>
    <w:rsid w:val="00AB206D"/>
    <w:rsid w:val="00AB3C8E"/>
    <w:rsid w:val="00AB7142"/>
    <w:rsid w:val="00AC2D65"/>
    <w:rsid w:val="00AD6DF3"/>
    <w:rsid w:val="00AE1956"/>
    <w:rsid w:val="00AE296C"/>
    <w:rsid w:val="00AE377A"/>
    <w:rsid w:val="00AE52A2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775F"/>
    <w:rsid w:val="00B52D2B"/>
    <w:rsid w:val="00B56EEE"/>
    <w:rsid w:val="00B60DF8"/>
    <w:rsid w:val="00B620BF"/>
    <w:rsid w:val="00B67674"/>
    <w:rsid w:val="00B77243"/>
    <w:rsid w:val="00B850E3"/>
    <w:rsid w:val="00B904C2"/>
    <w:rsid w:val="00BA5F9E"/>
    <w:rsid w:val="00BB024C"/>
    <w:rsid w:val="00BB6F3A"/>
    <w:rsid w:val="00BB7A76"/>
    <w:rsid w:val="00BC08BB"/>
    <w:rsid w:val="00BC1AA9"/>
    <w:rsid w:val="00BC1D3F"/>
    <w:rsid w:val="00BC4878"/>
    <w:rsid w:val="00BC4E84"/>
    <w:rsid w:val="00BC5A9C"/>
    <w:rsid w:val="00BD15FD"/>
    <w:rsid w:val="00BD186D"/>
    <w:rsid w:val="00BD194F"/>
    <w:rsid w:val="00BD3018"/>
    <w:rsid w:val="00BE0600"/>
    <w:rsid w:val="00BF3080"/>
    <w:rsid w:val="00BF6033"/>
    <w:rsid w:val="00BF7FDD"/>
    <w:rsid w:val="00C060B7"/>
    <w:rsid w:val="00C064B5"/>
    <w:rsid w:val="00C16D32"/>
    <w:rsid w:val="00C17882"/>
    <w:rsid w:val="00C22593"/>
    <w:rsid w:val="00C236FF"/>
    <w:rsid w:val="00C26668"/>
    <w:rsid w:val="00C27673"/>
    <w:rsid w:val="00C40558"/>
    <w:rsid w:val="00C40E35"/>
    <w:rsid w:val="00C56C1A"/>
    <w:rsid w:val="00C63174"/>
    <w:rsid w:val="00C73030"/>
    <w:rsid w:val="00C85A47"/>
    <w:rsid w:val="00C878A7"/>
    <w:rsid w:val="00C913F6"/>
    <w:rsid w:val="00C91C6A"/>
    <w:rsid w:val="00C9222E"/>
    <w:rsid w:val="00C97047"/>
    <w:rsid w:val="00CA3878"/>
    <w:rsid w:val="00CA39D0"/>
    <w:rsid w:val="00CB36BC"/>
    <w:rsid w:val="00CB41FA"/>
    <w:rsid w:val="00CB7164"/>
    <w:rsid w:val="00CC3F93"/>
    <w:rsid w:val="00CC5082"/>
    <w:rsid w:val="00CC5B72"/>
    <w:rsid w:val="00CD03EE"/>
    <w:rsid w:val="00CF0596"/>
    <w:rsid w:val="00CF6962"/>
    <w:rsid w:val="00D00824"/>
    <w:rsid w:val="00D01B41"/>
    <w:rsid w:val="00D03396"/>
    <w:rsid w:val="00D06741"/>
    <w:rsid w:val="00D104BB"/>
    <w:rsid w:val="00D10C62"/>
    <w:rsid w:val="00D12EA5"/>
    <w:rsid w:val="00D1326F"/>
    <w:rsid w:val="00D14F17"/>
    <w:rsid w:val="00D24204"/>
    <w:rsid w:val="00D43772"/>
    <w:rsid w:val="00D51F45"/>
    <w:rsid w:val="00D5279D"/>
    <w:rsid w:val="00D576AE"/>
    <w:rsid w:val="00D8074B"/>
    <w:rsid w:val="00D83A7A"/>
    <w:rsid w:val="00D9064B"/>
    <w:rsid w:val="00D910AF"/>
    <w:rsid w:val="00D94C8E"/>
    <w:rsid w:val="00DA305B"/>
    <w:rsid w:val="00DA6B27"/>
    <w:rsid w:val="00DB0F95"/>
    <w:rsid w:val="00DB6503"/>
    <w:rsid w:val="00DC2647"/>
    <w:rsid w:val="00DC383D"/>
    <w:rsid w:val="00DC7248"/>
    <w:rsid w:val="00DD19D7"/>
    <w:rsid w:val="00DD45F2"/>
    <w:rsid w:val="00DD6A7F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1067F"/>
    <w:rsid w:val="00E10756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6E9B"/>
    <w:rsid w:val="00EC2878"/>
    <w:rsid w:val="00EC563B"/>
    <w:rsid w:val="00EC7465"/>
    <w:rsid w:val="00EC76CF"/>
    <w:rsid w:val="00ED2F17"/>
    <w:rsid w:val="00ED6C10"/>
    <w:rsid w:val="00EE0A1E"/>
    <w:rsid w:val="00EE3AB4"/>
    <w:rsid w:val="00EE4D6D"/>
    <w:rsid w:val="00EF5AF6"/>
    <w:rsid w:val="00F046EB"/>
    <w:rsid w:val="00F05F79"/>
    <w:rsid w:val="00F06F7C"/>
    <w:rsid w:val="00F102EE"/>
    <w:rsid w:val="00F1557A"/>
    <w:rsid w:val="00F256C5"/>
    <w:rsid w:val="00F277D8"/>
    <w:rsid w:val="00F27DBA"/>
    <w:rsid w:val="00F338B3"/>
    <w:rsid w:val="00F365E9"/>
    <w:rsid w:val="00F37179"/>
    <w:rsid w:val="00F37386"/>
    <w:rsid w:val="00F420B1"/>
    <w:rsid w:val="00F604CE"/>
    <w:rsid w:val="00F6293B"/>
    <w:rsid w:val="00F65A90"/>
    <w:rsid w:val="00F72ADA"/>
    <w:rsid w:val="00F7558F"/>
    <w:rsid w:val="00F82504"/>
    <w:rsid w:val="00F86742"/>
    <w:rsid w:val="00F87E81"/>
    <w:rsid w:val="00F91321"/>
    <w:rsid w:val="00FA66E3"/>
    <w:rsid w:val="00FB2E5E"/>
    <w:rsid w:val="00FB4E66"/>
    <w:rsid w:val="00FB566A"/>
    <w:rsid w:val="00FD018D"/>
    <w:rsid w:val="00FD1FF6"/>
    <w:rsid w:val="00FD507B"/>
    <w:rsid w:val="00FE01EC"/>
    <w:rsid w:val="00FE0B86"/>
    <w:rsid w:val="00FE0CF2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233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254</cp:revision>
  <cp:lastPrinted>2019-03-25T16:16:00Z</cp:lastPrinted>
  <dcterms:created xsi:type="dcterms:W3CDTF">2016-08-19T21:06:00Z</dcterms:created>
  <dcterms:modified xsi:type="dcterms:W3CDTF">2022-02-03T20:18:00Z</dcterms:modified>
</cp:coreProperties>
</file>