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</w:p>
    <w:p w:rsidR="00F215EB" w:rsidRDefault="00F215EB" w:rsidP="00F215EB">
      <w:pPr>
        <w:rPr>
          <w:sz w:val="32"/>
        </w:rPr>
      </w:pPr>
    </w:p>
    <w:p w:rsidR="0045344B" w:rsidRPr="0045344B" w:rsidRDefault="0045344B" w:rsidP="0045344B">
      <w:pPr>
        <w:rPr>
          <w:sz w:val="32"/>
          <w:szCs w:val="32"/>
        </w:rPr>
      </w:pPr>
      <w:r w:rsidRPr="0045344B">
        <w:rPr>
          <w:sz w:val="32"/>
          <w:szCs w:val="32"/>
        </w:rPr>
        <w:t xml:space="preserve">PACIENTE    </w:t>
      </w:r>
      <w:r w:rsidR="00B30621" w:rsidRPr="00B30621">
        <w:rPr>
          <w:sz w:val="32"/>
          <w:szCs w:val="32"/>
        </w:rPr>
        <w:t>Neusa Maria Nepomuceno</w:t>
      </w:r>
    </w:p>
    <w:p w:rsidR="0045344B" w:rsidRPr="0045344B" w:rsidRDefault="0045344B" w:rsidP="0045344B">
      <w:pPr>
        <w:rPr>
          <w:sz w:val="32"/>
          <w:szCs w:val="32"/>
        </w:rPr>
      </w:pPr>
      <w:r w:rsidRPr="0045344B">
        <w:rPr>
          <w:sz w:val="32"/>
          <w:szCs w:val="32"/>
        </w:rPr>
        <w:t xml:space="preserve">IDADE:  </w:t>
      </w:r>
      <w:r w:rsidR="00B30621">
        <w:rPr>
          <w:sz w:val="32"/>
          <w:szCs w:val="32"/>
        </w:rPr>
        <w:t>58</w:t>
      </w:r>
      <w:r w:rsidRPr="0045344B">
        <w:rPr>
          <w:sz w:val="32"/>
          <w:szCs w:val="32"/>
        </w:rPr>
        <w:t xml:space="preserve"> anos SEXO: </w:t>
      </w:r>
      <w:r w:rsidR="00B30621">
        <w:rPr>
          <w:sz w:val="32"/>
          <w:szCs w:val="32"/>
        </w:rPr>
        <w:t>F</w:t>
      </w:r>
    </w:p>
    <w:p w:rsidR="00A026E1" w:rsidRDefault="0045344B" w:rsidP="0045344B">
      <w:pPr>
        <w:rPr>
          <w:sz w:val="32"/>
          <w:szCs w:val="32"/>
        </w:rPr>
      </w:pPr>
      <w:r w:rsidRPr="0045344B">
        <w:rPr>
          <w:sz w:val="32"/>
          <w:szCs w:val="32"/>
        </w:rPr>
        <w:t xml:space="preserve">DATA DO EXAME: </w:t>
      </w:r>
      <w:r w:rsidR="00B30621">
        <w:rPr>
          <w:sz w:val="32"/>
          <w:szCs w:val="32"/>
        </w:rPr>
        <w:t>3 fev. 22</w:t>
      </w:r>
      <w:bookmarkStart w:id="0" w:name="_GoBack"/>
      <w:bookmarkEnd w:id="0"/>
    </w:p>
    <w:p w:rsidR="003C69FF" w:rsidRDefault="003C69FF" w:rsidP="003C69FF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 xml:space="preserve">        CRM:11095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17779" w:rsidRDefault="00317779">
      <w:r>
        <w:separator/>
      </w:r>
    </w:p>
  </w:endnote>
  <w:endnote w:type="continuationSeparator" w:id="0">
    <w:p w:rsidR="00317779" w:rsidRDefault="0031777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17779" w:rsidRDefault="00317779">
      <w:r>
        <w:separator/>
      </w:r>
    </w:p>
  </w:footnote>
  <w:footnote w:type="continuationSeparator" w:id="0">
    <w:p w:rsidR="00317779" w:rsidRDefault="0031777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002F9"/>
    <w:rsid w:val="0000128D"/>
    <w:rsid w:val="00005530"/>
    <w:rsid w:val="00005845"/>
    <w:rsid w:val="00005988"/>
    <w:rsid w:val="00007462"/>
    <w:rsid w:val="00010330"/>
    <w:rsid w:val="00010F49"/>
    <w:rsid w:val="0001159A"/>
    <w:rsid w:val="00011FAB"/>
    <w:rsid w:val="000125B4"/>
    <w:rsid w:val="00013851"/>
    <w:rsid w:val="00013DE9"/>
    <w:rsid w:val="00013E29"/>
    <w:rsid w:val="000142CB"/>
    <w:rsid w:val="00014571"/>
    <w:rsid w:val="000156B0"/>
    <w:rsid w:val="00015D73"/>
    <w:rsid w:val="0001621F"/>
    <w:rsid w:val="0002161B"/>
    <w:rsid w:val="00022B04"/>
    <w:rsid w:val="000240D1"/>
    <w:rsid w:val="000243FE"/>
    <w:rsid w:val="00024460"/>
    <w:rsid w:val="00025B58"/>
    <w:rsid w:val="00026C77"/>
    <w:rsid w:val="00030368"/>
    <w:rsid w:val="000307CA"/>
    <w:rsid w:val="00030F50"/>
    <w:rsid w:val="00032A28"/>
    <w:rsid w:val="00036885"/>
    <w:rsid w:val="00037021"/>
    <w:rsid w:val="000370C9"/>
    <w:rsid w:val="00040C80"/>
    <w:rsid w:val="000421FD"/>
    <w:rsid w:val="0004450E"/>
    <w:rsid w:val="00045F36"/>
    <w:rsid w:val="00046991"/>
    <w:rsid w:val="00047C0A"/>
    <w:rsid w:val="00047DD4"/>
    <w:rsid w:val="000500C7"/>
    <w:rsid w:val="00050413"/>
    <w:rsid w:val="00050A02"/>
    <w:rsid w:val="00050AF6"/>
    <w:rsid w:val="00050B85"/>
    <w:rsid w:val="00051A8F"/>
    <w:rsid w:val="000532EA"/>
    <w:rsid w:val="00053C6A"/>
    <w:rsid w:val="00053DD0"/>
    <w:rsid w:val="0005452C"/>
    <w:rsid w:val="00054CCD"/>
    <w:rsid w:val="00055150"/>
    <w:rsid w:val="00056AC1"/>
    <w:rsid w:val="000572E1"/>
    <w:rsid w:val="00057611"/>
    <w:rsid w:val="00057679"/>
    <w:rsid w:val="00060C9F"/>
    <w:rsid w:val="00060D86"/>
    <w:rsid w:val="000610F7"/>
    <w:rsid w:val="000613B4"/>
    <w:rsid w:val="0006165C"/>
    <w:rsid w:val="00061CE3"/>
    <w:rsid w:val="00062F54"/>
    <w:rsid w:val="00063742"/>
    <w:rsid w:val="000642E2"/>
    <w:rsid w:val="0006562A"/>
    <w:rsid w:val="00065F75"/>
    <w:rsid w:val="00066E0C"/>
    <w:rsid w:val="00067DCB"/>
    <w:rsid w:val="0007077F"/>
    <w:rsid w:val="00070FD2"/>
    <w:rsid w:val="0007168A"/>
    <w:rsid w:val="00073A82"/>
    <w:rsid w:val="00073C96"/>
    <w:rsid w:val="0007664F"/>
    <w:rsid w:val="00076B71"/>
    <w:rsid w:val="00077480"/>
    <w:rsid w:val="00077EE3"/>
    <w:rsid w:val="0008100F"/>
    <w:rsid w:val="0008123A"/>
    <w:rsid w:val="0008174D"/>
    <w:rsid w:val="000822A6"/>
    <w:rsid w:val="00082739"/>
    <w:rsid w:val="00082A2C"/>
    <w:rsid w:val="00083104"/>
    <w:rsid w:val="0008326B"/>
    <w:rsid w:val="00083ABD"/>
    <w:rsid w:val="00083B79"/>
    <w:rsid w:val="00084D99"/>
    <w:rsid w:val="00084EED"/>
    <w:rsid w:val="0008511B"/>
    <w:rsid w:val="00085DC9"/>
    <w:rsid w:val="0008624F"/>
    <w:rsid w:val="000874C5"/>
    <w:rsid w:val="00087783"/>
    <w:rsid w:val="0008784E"/>
    <w:rsid w:val="000907FB"/>
    <w:rsid w:val="00090AFA"/>
    <w:rsid w:val="00090FD2"/>
    <w:rsid w:val="00092B95"/>
    <w:rsid w:val="000938F7"/>
    <w:rsid w:val="00095312"/>
    <w:rsid w:val="00095F19"/>
    <w:rsid w:val="00097775"/>
    <w:rsid w:val="00097F4C"/>
    <w:rsid w:val="000A03E7"/>
    <w:rsid w:val="000A062D"/>
    <w:rsid w:val="000A19C7"/>
    <w:rsid w:val="000A229B"/>
    <w:rsid w:val="000A2D8C"/>
    <w:rsid w:val="000A40AF"/>
    <w:rsid w:val="000A4FEC"/>
    <w:rsid w:val="000A56FE"/>
    <w:rsid w:val="000A6338"/>
    <w:rsid w:val="000A6E7A"/>
    <w:rsid w:val="000A7E65"/>
    <w:rsid w:val="000B03F3"/>
    <w:rsid w:val="000B0AF3"/>
    <w:rsid w:val="000B1290"/>
    <w:rsid w:val="000B13D0"/>
    <w:rsid w:val="000B1667"/>
    <w:rsid w:val="000B2A2E"/>
    <w:rsid w:val="000B2FA6"/>
    <w:rsid w:val="000B3435"/>
    <w:rsid w:val="000B51C9"/>
    <w:rsid w:val="000B6AA1"/>
    <w:rsid w:val="000B7F7E"/>
    <w:rsid w:val="000C0C80"/>
    <w:rsid w:val="000C1896"/>
    <w:rsid w:val="000C2750"/>
    <w:rsid w:val="000C5513"/>
    <w:rsid w:val="000C61D4"/>
    <w:rsid w:val="000C6BDA"/>
    <w:rsid w:val="000C7BC1"/>
    <w:rsid w:val="000D0494"/>
    <w:rsid w:val="000D04E6"/>
    <w:rsid w:val="000D19DB"/>
    <w:rsid w:val="000D2995"/>
    <w:rsid w:val="000D2D7E"/>
    <w:rsid w:val="000D475A"/>
    <w:rsid w:val="000D484C"/>
    <w:rsid w:val="000D4C12"/>
    <w:rsid w:val="000D7696"/>
    <w:rsid w:val="000E0605"/>
    <w:rsid w:val="000E1F08"/>
    <w:rsid w:val="000E2214"/>
    <w:rsid w:val="000E290E"/>
    <w:rsid w:val="000E2E5D"/>
    <w:rsid w:val="000E2E99"/>
    <w:rsid w:val="000E349F"/>
    <w:rsid w:val="000E37FD"/>
    <w:rsid w:val="000E3A78"/>
    <w:rsid w:val="000E4607"/>
    <w:rsid w:val="000E51F1"/>
    <w:rsid w:val="000E5839"/>
    <w:rsid w:val="000E7791"/>
    <w:rsid w:val="000F0925"/>
    <w:rsid w:val="000F0E94"/>
    <w:rsid w:val="000F198A"/>
    <w:rsid w:val="000F2D1C"/>
    <w:rsid w:val="000F34A0"/>
    <w:rsid w:val="000F366D"/>
    <w:rsid w:val="000F3E63"/>
    <w:rsid w:val="000F4541"/>
    <w:rsid w:val="000F45EE"/>
    <w:rsid w:val="000F463F"/>
    <w:rsid w:val="000F5A17"/>
    <w:rsid w:val="000F5E4B"/>
    <w:rsid w:val="000F67B4"/>
    <w:rsid w:val="000F6E0B"/>
    <w:rsid w:val="00100743"/>
    <w:rsid w:val="00100848"/>
    <w:rsid w:val="00103D8C"/>
    <w:rsid w:val="0010492C"/>
    <w:rsid w:val="001065AC"/>
    <w:rsid w:val="00106B6B"/>
    <w:rsid w:val="0011043F"/>
    <w:rsid w:val="001115C3"/>
    <w:rsid w:val="001116BB"/>
    <w:rsid w:val="001116D0"/>
    <w:rsid w:val="0011173A"/>
    <w:rsid w:val="001124CE"/>
    <w:rsid w:val="00112F45"/>
    <w:rsid w:val="0011400F"/>
    <w:rsid w:val="001147CC"/>
    <w:rsid w:val="00115087"/>
    <w:rsid w:val="00116127"/>
    <w:rsid w:val="00116811"/>
    <w:rsid w:val="00116C41"/>
    <w:rsid w:val="0011727B"/>
    <w:rsid w:val="0012049E"/>
    <w:rsid w:val="00125BB1"/>
    <w:rsid w:val="00125C35"/>
    <w:rsid w:val="0012622F"/>
    <w:rsid w:val="001267A7"/>
    <w:rsid w:val="0012755A"/>
    <w:rsid w:val="00127CF2"/>
    <w:rsid w:val="001309B0"/>
    <w:rsid w:val="00131327"/>
    <w:rsid w:val="001314E7"/>
    <w:rsid w:val="00131978"/>
    <w:rsid w:val="00131DE0"/>
    <w:rsid w:val="00135750"/>
    <w:rsid w:val="00135BEC"/>
    <w:rsid w:val="00137507"/>
    <w:rsid w:val="0014024B"/>
    <w:rsid w:val="001417F5"/>
    <w:rsid w:val="00141F21"/>
    <w:rsid w:val="00143CBB"/>
    <w:rsid w:val="001442CA"/>
    <w:rsid w:val="001447AC"/>
    <w:rsid w:val="0014510C"/>
    <w:rsid w:val="001455F6"/>
    <w:rsid w:val="00145789"/>
    <w:rsid w:val="00145D6C"/>
    <w:rsid w:val="00151938"/>
    <w:rsid w:val="0015205A"/>
    <w:rsid w:val="001523DE"/>
    <w:rsid w:val="00152866"/>
    <w:rsid w:val="00152F2A"/>
    <w:rsid w:val="00154095"/>
    <w:rsid w:val="00154FFA"/>
    <w:rsid w:val="0015634D"/>
    <w:rsid w:val="00160BD6"/>
    <w:rsid w:val="0016168B"/>
    <w:rsid w:val="00161830"/>
    <w:rsid w:val="00161E0E"/>
    <w:rsid w:val="00162E4C"/>
    <w:rsid w:val="0016361A"/>
    <w:rsid w:val="001638D5"/>
    <w:rsid w:val="00164B6F"/>
    <w:rsid w:val="001651B8"/>
    <w:rsid w:val="00166A60"/>
    <w:rsid w:val="00167003"/>
    <w:rsid w:val="00167210"/>
    <w:rsid w:val="001701D7"/>
    <w:rsid w:val="0017041B"/>
    <w:rsid w:val="00170723"/>
    <w:rsid w:val="00171069"/>
    <w:rsid w:val="00171F88"/>
    <w:rsid w:val="001721AF"/>
    <w:rsid w:val="001722EB"/>
    <w:rsid w:val="00174F8D"/>
    <w:rsid w:val="001760DB"/>
    <w:rsid w:val="00176457"/>
    <w:rsid w:val="00176EF5"/>
    <w:rsid w:val="00177F19"/>
    <w:rsid w:val="00180605"/>
    <w:rsid w:val="00180FF4"/>
    <w:rsid w:val="00181DE2"/>
    <w:rsid w:val="00183C75"/>
    <w:rsid w:val="001841B3"/>
    <w:rsid w:val="001851B2"/>
    <w:rsid w:val="00186561"/>
    <w:rsid w:val="00187FB9"/>
    <w:rsid w:val="0019017E"/>
    <w:rsid w:val="001901BB"/>
    <w:rsid w:val="00190E9D"/>
    <w:rsid w:val="0019281C"/>
    <w:rsid w:val="001945E4"/>
    <w:rsid w:val="00196A1A"/>
    <w:rsid w:val="00196B7F"/>
    <w:rsid w:val="00196E16"/>
    <w:rsid w:val="001A01C6"/>
    <w:rsid w:val="001A093C"/>
    <w:rsid w:val="001A19FC"/>
    <w:rsid w:val="001A262F"/>
    <w:rsid w:val="001A289A"/>
    <w:rsid w:val="001A2CC0"/>
    <w:rsid w:val="001A5684"/>
    <w:rsid w:val="001A57E1"/>
    <w:rsid w:val="001A588A"/>
    <w:rsid w:val="001A7109"/>
    <w:rsid w:val="001A761C"/>
    <w:rsid w:val="001B1B31"/>
    <w:rsid w:val="001B2025"/>
    <w:rsid w:val="001B2401"/>
    <w:rsid w:val="001B326C"/>
    <w:rsid w:val="001B46D6"/>
    <w:rsid w:val="001B4901"/>
    <w:rsid w:val="001B5395"/>
    <w:rsid w:val="001B6AC5"/>
    <w:rsid w:val="001B7635"/>
    <w:rsid w:val="001C2D77"/>
    <w:rsid w:val="001C408B"/>
    <w:rsid w:val="001C49BE"/>
    <w:rsid w:val="001C5C46"/>
    <w:rsid w:val="001C601D"/>
    <w:rsid w:val="001C6567"/>
    <w:rsid w:val="001C6D43"/>
    <w:rsid w:val="001D1136"/>
    <w:rsid w:val="001D16CF"/>
    <w:rsid w:val="001D19C4"/>
    <w:rsid w:val="001D1E97"/>
    <w:rsid w:val="001D2F5F"/>
    <w:rsid w:val="001D46AF"/>
    <w:rsid w:val="001D4F93"/>
    <w:rsid w:val="001D4FD7"/>
    <w:rsid w:val="001D5801"/>
    <w:rsid w:val="001D6140"/>
    <w:rsid w:val="001E0D6C"/>
    <w:rsid w:val="001E1E16"/>
    <w:rsid w:val="001E26C5"/>
    <w:rsid w:val="001E602A"/>
    <w:rsid w:val="001E60D0"/>
    <w:rsid w:val="001F02C1"/>
    <w:rsid w:val="001F10EB"/>
    <w:rsid w:val="001F53EE"/>
    <w:rsid w:val="001F58D7"/>
    <w:rsid w:val="001F5BD1"/>
    <w:rsid w:val="001F7470"/>
    <w:rsid w:val="001F7AAA"/>
    <w:rsid w:val="00200AB3"/>
    <w:rsid w:val="00200FC6"/>
    <w:rsid w:val="002034CC"/>
    <w:rsid w:val="0020386E"/>
    <w:rsid w:val="00204BFD"/>
    <w:rsid w:val="00204FC1"/>
    <w:rsid w:val="0020537C"/>
    <w:rsid w:val="002076CC"/>
    <w:rsid w:val="00211A98"/>
    <w:rsid w:val="00212012"/>
    <w:rsid w:val="0021527F"/>
    <w:rsid w:val="00220577"/>
    <w:rsid w:val="00222010"/>
    <w:rsid w:val="002235A2"/>
    <w:rsid w:val="0022444A"/>
    <w:rsid w:val="002245A9"/>
    <w:rsid w:val="00224804"/>
    <w:rsid w:val="0022526A"/>
    <w:rsid w:val="00225BC3"/>
    <w:rsid w:val="0022606C"/>
    <w:rsid w:val="002265DA"/>
    <w:rsid w:val="00226756"/>
    <w:rsid w:val="00226C69"/>
    <w:rsid w:val="00227354"/>
    <w:rsid w:val="00227ED8"/>
    <w:rsid w:val="00231287"/>
    <w:rsid w:val="0023173E"/>
    <w:rsid w:val="00232634"/>
    <w:rsid w:val="00234250"/>
    <w:rsid w:val="00234717"/>
    <w:rsid w:val="002360E9"/>
    <w:rsid w:val="00236C39"/>
    <w:rsid w:val="00237A3A"/>
    <w:rsid w:val="0024005A"/>
    <w:rsid w:val="002410DE"/>
    <w:rsid w:val="0024294F"/>
    <w:rsid w:val="002429CF"/>
    <w:rsid w:val="0024464E"/>
    <w:rsid w:val="00244C75"/>
    <w:rsid w:val="00244F2E"/>
    <w:rsid w:val="00245BB3"/>
    <w:rsid w:val="0024730A"/>
    <w:rsid w:val="002474E0"/>
    <w:rsid w:val="0024773E"/>
    <w:rsid w:val="00247C1D"/>
    <w:rsid w:val="002508A1"/>
    <w:rsid w:val="00251315"/>
    <w:rsid w:val="00251410"/>
    <w:rsid w:val="0025223D"/>
    <w:rsid w:val="002528B0"/>
    <w:rsid w:val="002529FF"/>
    <w:rsid w:val="00252A1B"/>
    <w:rsid w:val="00253C5D"/>
    <w:rsid w:val="0025456A"/>
    <w:rsid w:val="00256BA6"/>
    <w:rsid w:val="002572EF"/>
    <w:rsid w:val="002576B6"/>
    <w:rsid w:val="00260021"/>
    <w:rsid w:val="00260648"/>
    <w:rsid w:val="00261377"/>
    <w:rsid w:val="002618C0"/>
    <w:rsid w:val="00263331"/>
    <w:rsid w:val="00263779"/>
    <w:rsid w:val="00264B64"/>
    <w:rsid w:val="00264E40"/>
    <w:rsid w:val="00265366"/>
    <w:rsid w:val="00265A13"/>
    <w:rsid w:val="00266462"/>
    <w:rsid w:val="00271AA9"/>
    <w:rsid w:val="002739C3"/>
    <w:rsid w:val="00273B4D"/>
    <w:rsid w:val="0027442F"/>
    <w:rsid w:val="00275AA7"/>
    <w:rsid w:val="00275B2B"/>
    <w:rsid w:val="002777C0"/>
    <w:rsid w:val="002805B4"/>
    <w:rsid w:val="002806EC"/>
    <w:rsid w:val="00280715"/>
    <w:rsid w:val="00282F5D"/>
    <w:rsid w:val="00283005"/>
    <w:rsid w:val="00283719"/>
    <w:rsid w:val="00283B94"/>
    <w:rsid w:val="00285252"/>
    <w:rsid w:val="00285DC4"/>
    <w:rsid w:val="00287035"/>
    <w:rsid w:val="002900A4"/>
    <w:rsid w:val="00290B2D"/>
    <w:rsid w:val="002910E8"/>
    <w:rsid w:val="00291197"/>
    <w:rsid w:val="00293701"/>
    <w:rsid w:val="0029480F"/>
    <w:rsid w:val="00296796"/>
    <w:rsid w:val="00296A23"/>
    <w:rsid w:val="00296A28"/>
    <w:rsid w:val="002A036B"/>
    <w:rsid w:val="002A1486"/>
    <w:rsid w:val="002A1C65"/>
    <w:rsid w:val="002A2763"/>
    <w:rsid w:val="002A30B0"/>
    <w:rsid w:val="002A6EB7"/>
    <w:rsid w:val="002A742F"/>
    <w:rsid w:val="002B0D11"/>
    <w:rsid w:val="002B1D9B"/>
    <w:rsid w:val="002B2B0A"/>
    <w:rsid w:val="002B2C27"/>
    <w:rsid w:val="002B2D69"/>
    <w:rsid w:val="002B4899"/>
    <w:rsid w:val="002B489E"/>
    <w:rsid w:val="002B4F06"/>
    <w:rsid w:val="002B4FDB"/>
    <w:rsid w:val="002B56F8"/>
    <w:rsid w:val="002B62C7"/>
    <w:rsid w:val="002B653C"/>
    <w:rsid w:val="002B6992"/>
    <w:rsid w:val="002B7AA4"/>
    <w:rsid w:val="002B7C8C"/>
    <w:rsid w:val="002C0198"/>
    <w:rsid w:val="002C1F09"/>
    <w:rsid w:val="002C215C"/>
    <w:rsid w:val="002C2D4D"/>
    <w:rsid w:val="002C2FDB"/>
    <w:rsid w:val="002C339C"/>
    <w:rsid w:val="002C4F59"/>
    <w:rsid w:val="002C4FF0"/>
    <w:rsid w:val="002C6DB8"/>
    <w:rsid w:val="002D167B"/>
    <w:rsid w:val="002D460A"/>
    <w:rsid w:val="002D7C87"/>
    <w:rsid w:val="002D7D84"/>
    <w:rsid w:val="002E0EEA"/>
    <w:rsid w:val="002E2E0A"/>
    <w:rsid w:val="002E2EA6"/>
    <w:rsid w:val="002E47B1"/>
    <w:rsid w:val="002E6549"/>
    <w:rsid w:val="002E6AF4"/>
    <w:rsid w:val="002E7991"/>
    <w:rsid w:val="002E7A21"/>
    <w:rsid w:val="002F10D0"/>
    <w:rsid w:val="002F10FB"/>
    <w:rsid w:val="002F156C"/>
    <w:rsid w:val="002F1A15"/>
    <w:rsid w:val="002F1C5A"/>
    <w:rsid w:val="002F2890"/>
    <w:rsid w:val="002F2EE1"/>
    <w:rsid w:val="002F3383"/>
    <w:rsid w:val="002F49AA"/>
    <w:rsid w:val="002F6258"/>
    <w:rsid w:val="002F66C9"/>
    <w:rsid w:val="002F6A49"/>
    <w:rsid w:val="002F714D"/>
    <w:rsid w:val="002F7A2C"/>
    <w:rsid w:val="00300723"/>
    <w:rsid w:val="0030257D"/>
    <w:rsid w:val="003040B9"/>
    <w:rsid w:val="003043A1"/>
    <w:rsid w:val="003051F7"/>
    <w:rsid w:val="003053C3"/>
    <w:rsid w:val="0030661F"/>
    <w:rsid w:val="003076B7"/>
    <w:rsid w:val="00310021"/>
    <w:rsid w:val="003103FF"/>
    <w:rsid w:val="00310B23"/>
    <w:rsid w:val="0031105F"/>
    <w:rsid w:val="003112C9"/>
    <w:rsid w:val="003117E8"/>
    <w:rsid w:val="00311F9C"/>
    <w:rsid w:val="003123AC"/>
    <w:rsid w:val="00312556"/>
    <w:rsid w:val="00315D3A"/>
    <w:rsid w:val="003165C9"/>
    <w:rsid w:val="00317779"/>
    <w:rsid w:val="00320A26"/>
    <w:rsid w:val="00321CB5"/>
    <w:rsid w:val="00322D8C"/>
    <w:rsid w:val="003231AA"/>
    <w:rsid w:val="00323C56"/>
    <w:rsid w:val="00323EB8"/>
    <w:rsid w:val="00324162"/>
    <w:rsid w:val="00326648"/>
    <w:rsid w:val="003268BA"/>
    <w:rsid w:val="003272F4"/>
    <w:rsid w:val="003274B4"/>
    <w:rsid w:val="00327702"/>
    <w:rsid w:val="003279F2"/>
    <w:rsid w:val="00327B8F"/>
    <w:rsid w:val="00330531"/>
    <w:rsid w:val="003306F0"/>
    <w:rsid w:val="00331509"/>
    <w:rsid w:val="003324C4"/>
    <w:rsid w:val="00332AA6"/>
    <w:rsid w:val="00334C5F"/>
    <w:rsid w:val="00335415"/>
    <w:rsid w:val="00337DFF"/>
    <w:rsid w:val="00340556"/>
    <w:rsid w:val="00340E5F"/>
    <w:rsid w:val="003413B3"/>
    <w:rsid w:val="00342A3F"/>
    <w:rsid w:val="00342A80"/>
    <w:rsid w:val="00343043"/>
    <w:rsid w:val="00344132"/>
    <w:rsid w:val="003444BA"/>
    <w:rsid w:val="00344665"/>
    <w:rsid w:val="003458FD"/>
    <w:rsid w:val="003460AE"/>
    <w:rsid w:val="003460CD"/>
    <w:rsid w:val="003464D4"/>
    <w:rsid w:val="00350C28"/>
    <w:rsid w:val="00350D1C"/>
    <w:rsid w:val="0035123F"/>
    <w:rsid w:val="00351314"/>
    <w:rsid w:val="00354281"/>
    <w:rsid w:val="00355E48"/>
    <w:rsid w:val="00355FE6"/>
    <w:rsid w:val="00356227"/>
    <w:rsid w:val="003568E6"/>
    <w:rsid w:val="00356A6D"/>
    <w:rsid w:val="00356EC8"/>
    <w:rsid w:val="003575A9"/>
    <w:rsid w:val="0035772C"/>
    <w:rsid w:val="0036136A"/>
    <w:rsid w:val="00363D22"/>
    <w:rsid w:val="00364065"/>
    <w:rsid w:val="003641F2"/>
    <w:rsid w:val="00364BAE"/>
    <w:rsid w:val="00365DC9"/>
    <w:rsid w:val="0036603C"/>
    <w:rsid w:val="00366892"/>
    <w:rsid w:val="0036710D"/>
    <w:rsid w:val="00367710"/>
    <w:rsid w:val="0037075B"/>
    <w:rsid w:val="003710B3"/>
    <w:rsid w:val="00371B4E"/>
    <w:rsid w:val="0037215D"/>
    <w:rsid w:val="003724B8"/>
    <w:rsid w:val="003725D3"/>
    <w:rsid w:val="00373150"/>
    <w:rsid w:val="0037370A"/>
    <w:rsid w:val="0037379E"/>
    <w:rsid w:val="0037498C"/>
    <w:rsid w:val="003749CB"/>
    <w:rsid w:val="00374B27"/>
    <w:rsid w:val="00374CFE"/>
    <w:rsid w:val="00374E1E"/>
    <w:rsid w:val="00375394"/>
    <w:rsid w:val="003753FC"/>
    <w:rsid w:val="00376D43"/>
    <w:rsid w:val="003775D8"/>
    <w:rsid w:val="00380937"/>
    <w:rsid w:val="00380FEA"/>
    <w:rsid w:val="003816BB"/>
    <w:rsid w:val="00381C86"/>
    <w:rsid w:val="0038224D"/>
    <w:rsid w:val="0038236D"/>
    <w:rsid w:val="003837C1"/>
    <w:rsid w:val="003840FB"/>
    <w:rsid w:val="003847F7"/>
    <w:rsid w:val="00384E17"/>
    <w:rsid w:val="00385264"/>
    <w:rsid w:val="003855DC"/>
    <w:rsid w:val="00385E18"/>
    <w:rsid w:val="00386639"/>
    <w:rsid w:val="00386A47"/>
    <w:rsid w:val="00391127"/>
    <w:rsid w:val="00391EB4"/>
    <w:rsid w:val="0039307F"/>
    <w:rsid w:val="003932DC"/>
    <w:rsid w:val="0039440D"/>
    <w:rsid w:val="00394475"/>
    <w:rsid w:val="00394E06"/>
    <w:rsid w:val="00397D7D"/>
    <w:rsid w:val="003A16CB"/>
    <w:rsid w:val="003A1736"/>
    <w:rsid w:val="003A39AA"/>
    <w:rsid w:val="003A3C9E"/>
    <w:rsid w:val="003A3E68"/>
    <w:rsid w:val="003A4516"/>
    <w:rsid w:val="003A46C6"/>
    <w:rsid w:val="003A6A25"/>
    <w:rsid w:val="003A72F4"/>
    <w:rsid w:val="003B082E"/>
    <w:rsid w:val="003B1A9D"/>
    <w:rsid w:val="003B2545"/>
    <w:rsid w:val="003B2B89"/>
    <w:rsid w:val="003B46D2"/>
    <w:rsid w:val="003B5791"/>
    <w:rsid w:val="003B5E73"/>
    <w:rsid w:val="003B65A2"/>
    <w:rsid w:val="003B7B2D"/>
    <w:rsid w:val="003C03A9"/>
    <w:rsid w:val="003C1924"/>
    <w:rsid w:val="003C23CB"/>
    <w:rsid w:val="003C3805"/>
    <w:rsid w:val="003C69FF"/>
    <w:rsid w:val="003C7E07"/>
    <w:rsid w:val="003D0616"/>
    <w:rsid w:val="003D1A91"/>
    <w:rsid w:val="003D1D2C"/>
    <w:rsid w:val="003D2B24"/>
    <w:rsid w:val="003D36FE"/>
    <w:rsid w:val="003D3787"/>
    <w:rsid w:val="003D3AFC"/>
    <w:rsid w:val="003D3F7C"/>
    <w:rsid w:val="003D564B"/>
    <w:rsid w:val="003D59F2"/>
    <w:rsid w:val="003D5C70"/>
    <w:rsid w:val="003D62B5"/>
    <w:rsid w:val="003D6AA5"/>
    <w:rsid w:val="003E09B0"/>
    <w:rsid w:val="003E186A"/>
    <w:rsid w:val="003E386C"/>
    <w:rsid w:val="003E45F0"/>
    <w:rsid w:val="003E56BB"/>
    <w:rsid w:val="003E5BD6"/>
    <w:rsid w:val="003E5EEF"/>
    <w:rsid w:val="003F02A5"/>
    <w:rsid w:val="003F02EA"/>
    <w:rsid w:val="003F05D7"/>
    <w:rsid w:val="003F14BD"/>
    <w:rsid w:val="003F2439"/>
    <w:rsid w:val="003F3FDA"/>
    <w:rsid w:val="003F44C9"/>
    <w:rsid w:val="003F5475"/>
    <w:rsid w:val="003F6D56"/>
    <w:rsid w:val="003F6ECA"/>
    <w:rsid w:val="003F7B8B"/>
    <w:rsid w:val="00400524"/>
    <w:rsid w:val="004010A8"/>
    <w:rsid w:val="004013AD"/>
    <w:rsid w:val="00401B07"/>
    <w:rsid w:val="004026A4"/>
    <w:rsid w:val="00403244"/>
    <w:rsid w:val="00403F84"/>
    <w:rsid w:val="00404934"/>
    <w:rsid w:val="00404E7F"/>
    <w:rsid w:val="004057DB"/>
    <w:rsid w:val="004077B7"/>
    <w:rsid w:val="004077DD"/>
    <w:rsid w:val="004117DD"/>
    <w:rsid w:val="00411E8C"/>
    <w:rsid w:val="00412B45"/>
    <w:rsid w:val="0041343B"/>
    <w:rsid w:val="00415A00"/>
    <w:rsid w:val="00416ADC"/>
    <w:rsid w:val="00416B48"/>
    <w:rsid w:val="0042044B"/>
    <w:rsid w:val="00420774"/>
    <w:rsid w:val="004207F3"/>
    <w:rsid w:val="00422CF8"/>
    <w:rsid w:val="00423A3D"/>
    <w:rsid w:val="00425928"/>
    <w:rsid w:val="0043181B"/>
    <w:rsid w:val="00431BA2"/>
    <w:rsid w:val="0043211D"/>
    <w:rsid w:val="004327C2"/>
    <w:rsid w:val="0043362A"/>
    <w:rsid w:val="00433E31"/>
    <w:rsid w:val="004344E6"/>
    <w:rsid w:val="004351FD"/>
    <w:rsid w:val="00435277"/>
    <w:rsid w:val="004353A5"/>
    <w:rsid w:val="00435FCE"/>
    <w:rsid w:val="004362E5"/>
    <w:rsid w:val="00436781"/>
    <w:rsid w:val="00436C31"/>
    <w:rsid w:val="00437E92"/>
    <w:rsid w:val="004401DB"/>
    <w:rsid w:val="00440A48"/>
    <w:rsid w:val="00441313"/>
    <w:rsid w:val="00441C12"/>
    <w:rsid w:val="004442DA"/>
    <w:rsid w:val="0044434D"/>
    <w:rsid w:val="00444870"/>
    <w:rsid w:val="00445400"/>
    <w:rsid w:val="00445AC9"/>
    <w:rsid w:val="00445BD1"/>
    <w:rsid w:val="00446565"/>
    <w:rsid w:val="00446890"/>
    <w:rsid w:val="00450DC5"/>
    <w:rsid w:val="00450F94"/>
    <w:rsid w:val="0045332F"/>
    <w:rsid w:val="0045344B"/>
    <w:rsid w:val="00453633"/>
    <w:rsid w:val="0045380D"/>
    <w:rsid w:val="00453930"/>
    <w:rsid w:val="00454A00"/>
    <w:rsid w:val="00454ABE"/>
    <w:rsid w:val="00454B85"/>
    <w:rsid w:val="00455C99"/>
    <w:rsid w:val="00456A6D"/>
    <w:rsid w:val="00456CC8"/>
    <w:rsid w:val="00456E30"/>
    <w:rsid w:val="0045701F"/>
    <w:rsid w:val="00457893"/>
    <w:rsid w:val="00457F30"/>
    <w:rsid w:val="00457FE6"/>
    <w:rsid w:val="004613E3"/>
    <w:rsid w:val="00461606"/>
    <w:rsid w:val="00461C8F"/>
    <w:rsid w:val="00461CE2"/>
    <w:rsid w:val="00461FC7"/>
    <w:rsid w:val="0046368F"/>
    <w:rsid w:val="004636E0"/>
    <w:rsid w:val="004638BD"/>
    <w:rsid w:val="00465109"/>
    <w:rsid w:val="00465281"/>
    <w:rsid w:val="00465DB5"/>
    <w:rsid w:val="0046768E"/>
    <w:rsid w:val="00467C03"/>
    <w:rsid w:val="004701C5"/>
    <w:rsid w:val="00470B85"/>
    <w:rsid w:val="00470C2F"/>
    <w:rsid w:val="00470D80"/>
    <w:rsid w:val="00473C24"/>
    <w:rsid w:val="00474559"/>
    <w:rsid w:val="00475721"/>
    <w:rsid w:val="00475778"/>
    <w:rsid w:val="00475859"/>
    <w:rsid w:val="004768B4"/>
    <w:rsid w:val="0048103B"/>
    <w:rsid w:val="004810DC"/>
    <w:rsid w:val="00481B25"/>
    <w:rsid w:val="00483294"/>
    <w:rsid w:val="00483495"/>
    <w:rsid w:val="00483772"/>
    <w:rsid w:val="00485260"/>
    <w:rsid w:val="004852A5"/>
    <w:rsid w:val="00485A32"/>
    <w:rsid w:val="00487F98"/>
    <w:rsid w:val="00490828"/>
    <w:rsid w:val="00490C9B"/>
    <w:rsid w:val="004957A5"/>
    <w:rsid w:val="00496582"/>
    <w:rsid w:val="00497718"/>
    <w:rsid w:val="00497B13"/>
    <w:rsid w:val="00497FDB"/>
    <w:rsid w:val="004A10B2"/>
    <w:rsid w:val="004A14A5"/>
    <w:rsid w:val="004A2599"/>
    <w:rsid w:val="004A33BB"/>
    <w:rsid w:val="004A38DD"/>
    <w:rsid w:val="004A3E04"/>
    <w:rsid w:val="004A4503"/>
    <w:rsid w:val="004A4949"/>
    <w:rsid w:val="004A4DF2"/>
    <w:rsid w:val="004A5247"/>
    <w:rsid w:val="004A5CA9"/>
    <w:rsid w:val="004A79C9"/>
    <w:rsid w:val="004B2494"/>
    <w:rsid w:val="004B3BEA"/>
    <w:rsid w:val="004B3FAE"/>
    <w:rsid w:val="004B57C2"/>
    <w:rsid w:val="004B67C3"/>
    <w:rsid w:val="004B7204"/>
    <w:rsid w:val="004C034F"/>
    <w:rsid w:val="004C0A73"/>
    <w:rsid w:val="004C1295"/>
    <w:rsid w:val="004C1435"/>
    <w:rsid w:val="004C2685"/>
    <w:rsid w:val="004C4220"/>
    <w:rsid w:val="004C42C1"/>
    <w:rsid w:val="004C4768"/>
    <w:rsid w:val="004C5A53"/>
    <w:rsid w:val="004C5E2C"/>
    <w:rsid w:val="004C71DD"/>
    <w:rsid w:val="004D00CA"/>
    <w:rsid w:val="004D0813"/>
    <w:rsid w:val="004D144A"/>
    <w:rsid w:val="004D17A4"/>
    <w:rsid w:val="004D2A3A"/>
    <w:rsid w:val="004D3436"/>
    <w:rsid w:val="004D47AF"/>
    <w:rsid w:val="004D6CF2"/>
    <w:rsid w:val="004D7BC8"/>
    <w:rsid w:val="004E07A0"/>
    <w:rsid w:val="004E0ADA"/>
    <w:rsid w:val="004E1928"/>
    <w:rsid w:val="004E1944"/>
    <w:rsid w:val="004E3657"/>
    <w:rsid w:val="004E413F"/>
    <w:rsid w:val="004E499A"/>
    <w:rsid w:val="004E5588"/>
    <w:rsid w:val="004E5FC2"/>
    <w:rsid w:val="004E603A"/>
    <w:rsid w:val="004E6370"/>
    <w:rsid w:val="004E70F9"/>
    <w:rsid w:val="004E7241"/>
    <w:rsid w:val="004F03F5"/>
    <w:rsid w:val="004F0C5F"/>
    <w:rsid w:val="004F1083"/>
    <w:rsid w:val="004F184F"/>
    <w:rsid w:val="004F3093"/>
    <w:rsid w:val="004F4AB8"/>
    <w:rsid w:val="004F571C"/>
    <w:rsid w:val="004F661B"/>
    <w:rsid w:val="004F6834"/>
    <w:rsid w:val="004F7509"/>
    <w:rsid w:val="004F7AB2"/>
    <w:rsid w:val="004F7DA0"/>
    <w:rsid w:val="00500021"/>
    <w:rsid w:val="00501E9E"/>
    <w:rsid w:val="005022FA"/>
    <w:rsid w:val="00502A53"/>
    <w:rsid w:val="00503C9B"/>
    <w:rsid w:val="005052FB"/>
    <w:rsid w:val="00505C73"/>
    <w:rsid w:val="005074B4"/>
    <w:rsid w:val="0051093E"/>
    <w:rsid w:val="005121D9"/>
    <w:rsid w:val="00513BDF"/>
    <w:rsid w:val="00514F1E"/>
    <w:rsid w:val="00516328"/>
    <w:rsid w:val="00516845"/>
    <w:rsid w:val="00517356"/>
    <w:rsid w:val="005174C7"/>
    <w:rsid w:val="00517B25"/>
    <w:rsid w:val="005204F0"/>
    <w:rsid w:val="00521045"/>
    <w:rsid w:val="005226BD"/>
    <w:rsid w:val="00524754"/>
    <w:rsid w:val="0052626A"/>
    <w:rsid w:val="00526354"/>
    <w:rsid w:val="00526CEC"/>
    <w:rsid w:val="0052744F"/>
    <w:rsid w:val="00527A4F"/>
    <w:rsid w:val="00527B41"/>
    <w:rsid w:val="00527DF7"/>
    <w:rsid w:val="00532501"/>
    <w:rsid w:val="0053308B"/>
    <w:rsid w:val="005337C5"/>
    <w:rsid w:val="0053400C"/>
    <w:rsid w:val="0053585D"/>
    <w:rsid w:val="00535DA2"/>
    <w:rsid w:val="0053657C"/>
    <w:rsid w:val="00536BC7"/>
    <w:rsid w:val="00537859"/>
    <w:rsid w:val="00537B6A"/>
    <w:rsid w:val="00540C4A"/>
    <w:rsid w:val="00541AB2"/>
    <w:rsid w:val="00542776"/>
    <w:rsid w:val="00543B26"/>
    <w:rsid w:val="00544E04"/>
    <w:rsid w:val="00546280"/>
    <w:rsid w:val="005471E9"/>
    <w:rsid w:val="00547800"/>
    <w:rsid w:val="005500A5"/>
    <w:rsid w:val="00550190"/>
    <w:rsid w:val="00550BAA"/>
    <w:rsid w:val="00551127"/>
    <w:rsid w:val="005516D0"/>
    <w:rsid w:val="00551812"/>
    <w:rsid w:val="00553932"/>
    <w:rsid w:val="00554110"/>
    <w:rsid w:val="00554958"/>
    <w:rsid w:val="00556666"/>
    <w:rsid w:val="00557B87"/>
    <w:rsid w:val="005610E5"/>
    <w:rsid w:val="00561624"/>
    <w:rsid w:val="0056189D"/>
    <w:rsid w:val="00561DAF"/>
    <w:rsid w:val="0056264A"/>
    <w:rsid w:val="00562D43"/>
    <w:rsid w:val="0056431E"/>
    <w:rsid w:val="00567153"/>
    <w:rsid w:val="00567669"/>
    <w:rsid w:val="00570BC1"/>
    <w:rsid w:val="00571805"/>
    <w:rsid w:val="00572E5A"/>
    <w:rsid w:val="00573F6B"/>
    <w:rsid w:val="00574641"/>
    <w:rsid w:val="00576B03"/>
    <w:rsid w:val="00576ECE"/>
    <w:rsid w:val="00577831"/>
    <w:rsid w:val="005801FF"/>
    <w:rsid w:val="005802D9"/>
    <w:rsid w:val="00580722"/>
    <w:rsid w:val="00580884"/>
    <w:rsid w:val="005833F8"/>
    <w:rsid w:val="00584CDE"/>
    <w:rsid w:val="00584CE6"/>
    <w:rsid w:val="00585AFB"/>
    <w:rsid w:val="00585E70"/>
    <w:rsid w:val="00586DEE"/>
    <w:rsid w:val="0058715A"/>
    <w:rsid w:val="00590D18"/>
    <w:rsid w:val="00591BB7"/>
    <w:rsid w:val="00592EDA"/>
    <w:rsid w:val="00593066"/>
    <w:rsid w:val="00594E34"/>
    <w:rsid w:val="005963E9"/>
    <w:rsid w:val="00596405"/>
    <w:rsid w:val="00597B1D"/>
    <w:rsid w:val="00597C32"/>
    <w:rsid w:val="00597DD0"/>
    <w:rsid w:val="005A03D0"/>
    <w:rsid w:val="005A13FB"/>
    <w:rsid w:val="005A1639"/>
    <w:rsid w:val="005A22F2"/>
    <w:rsid w:val="005A37AA"/>
    <w:rsid w:val="005A47DD"/>
    <w:rsid w:val="005A5254"/>
    <w:rsid w:val="005A646A"/>
    <w:rsid w:val="005B0B23"/>
    <w:rsid w:val="005B1B22"/>
    <w:rsid w:val="005B1E42"/>
    <w:rsid w:val="005B1F3E"/>
    <w:rsid w:val="005B23BD"/>
    <w:rsid w:val="005B2819"/>
    <w:rsid w:val="005B45FD"/>
    <w:rsid w:val="005B5058"/>
    <w:rsid w:val="005B5E8B"/>
    <w:rsid w:val="005B5F87"/>
    <w:rsid w:val="005B7B22"/>
    <w:rsid w:val="005B7D1E"/>
    <w:rsid w:val="005C18FE"/>
    <w:rsid w:val="005C2E5B"/>
    <w:rsid w:val="005C4919"/>
    <w:rsid w:val="005C5CA3"/>
    <w:rsid w:val="005C7773"/>
    <w:rsid w:val="005C7B16"/>
    <w:rsid w:val="005D09DF"/>
    <w:rsid w:val="005D0F42"/>
    <w:rsid w:val="005D198F"/>
    <w:rsid w:val="005D3FE0"/>
    <w:rsid w:val="005D40CE"/>
    <w:rsid w:val="005D6319"/>
    <w:rsid w:val="005D6A95"/>
    <w:rsid w:val="005D6CA5"/>
    <w:rsid w:val="005D745A"/>
    <w:rsid w:val="005E0396"/>
    <w:rsid w:val="005E08F5"/>
    <w:rsid w:val="005E1392"/>
    <w:rsid w:val="005E1D98"/>
    <w:rsid w:val="005E2722"/>
    <w:rsid w:val="005E331E"/>
    <w:rsid w:val="005E5AE8"/>
    <w:rsid w:val="005E5D0B"/>
    <w:rsid w:val="005E6195"/>
    <w:rsid w:val="005E699F"/>
    <w:rsid w:val="005E71BF"/>
    <w:rsid w:val="005E738F"/>
    <w:rsid w:val="005F07AF"/>
    <w:rsid w:val="005F1A7E"/>
    <w:rsid w:val="005F1DBA"/>
    <w:rsid w:val="005F2309"/>
    <w:rsid w:val="005F29DA"/>
    <w:rsid w:val="005F3758"/>
    <w:rsid w:val="005F3938"/>
    <w:rsid w:val="005F39E2"/>
    <w:rsid w:val="005F4A8E"/>
    <w:rsid w:val="005F4CC5"/>
    <w:rsid w:val="005F69BF"/>
    <w:rsid w:val="005F7045"/>
    <w:rsid w:val="005F74CA"/>
    <w:rsid w:val="005F7E6F"/>
    <w:rsid w:val="006001F0"/>
    <w:rsid w:val="00600A0E"/>
    <w:rsid w:val="00601FFB"/>
    <w:rsid w:val="0060322A"/>
    <w:rsid w:val="00603300"/>
    <w:rsid w:val="00603CBE"/>
    <w:rsid w:val="006048C5"/>
    <w:rsid w:val="0060557F"/>
    <w:rsid w:val="00607DF7"/>
    <w:rsid w:val="00610170"/>
    <w:rsid w:val="00610735"/>
    <w:rsid w:val="006108C1"/>
    <w:rsid w:val="00610F35"/>
    <w:rsid w:val="006110CF"/>
    <w:rsid w:val="006116AE"/>
    <w:rsid w:val="00612617"/>
    <w:rsid w:val="00613B98"/>
    <w:rsid w:val="006179EA"/>
    <w:rsid w:val="00620713"/>
    <w:rsid w:val="00620FA6"/>
    <w:rsid w:val="00621FCA"/>
    <w:rsid w:val="006242A7"/>
    <w:rsid w:val="00626523"/>
    <w:rsid w:val="0062661B"/>
    <w:rsid w:val="006269E1"/>
    <w:rsid w:val="00626D84"/>
    <w:rsid w:val="00627B3A"/>
    <w:rsid w:val="006302AF"/>
    <w:rsid w:val="006308B6"/>
    <w:rsid w:val="00630971"/>
    <w:rsid w:val="0063123F"/>
    <w:rsid w:val="00631DF8"/>
    <w:rsid w:val="0063356D"/>
    <w:rsid w:val="006342B3"/>
    <w:rsid w:val="00634F74"/>
    <w:rsid w:val="00635BD6"/>
    <w:rsid w:val="00635E23"/>
    <w:rsid w:val="0063683D"/>
    <w:rsid w:val="00637B36"/>
    <w:rsid w:val="00637E26"/>
    <w:rsid w:val="00640B4E"/>
    <w:rsid w:val="00640D22"/>
    <w:rsid w:val="00643AE1"/>
    <w:rsid w:val="006451E8"/>
    <w:rsid w:val="00645EFE"/>
    <w:rsid w:val="00646640"/>
    <w:rsid w:val="006469D2"/>
    <w:rsid w:val="00647D3C"/>
    <w:rsid w:val="0065057F"/>
    <w:rsid w:val="00650B6F"/>
    <w:rsid w:val="0065165D"/>
    <w:rsid w:val="006519BC"/>
    <w:rsid w:val="00651AB6"/>
    <w:rsid w:val="00654A2D"/>
    <w:rsid w:val="00654CCF"/>
    <w:rsid w:val="00656067"/>
    <w:rsid w:val="00660DD8"/>
    <w:rsid w:val="006616A0"/>
    <w:rsid w:val="00661CF9"/>
    <w:rsid w:val="00663593"/>
    <w:rsid w:val="00665A55"/>
    <w:rsid w:val="00667A5F"/>
    <w:rsid w:val="006714C1"/>
    <w:rsid w:val="00672D44"/>
    <w:rsid w:val="006741B4"/>
    <w:rsid w:val="00674210"/>
    <w:rsid w:val="006746F5"/>
    <w:rsid w:val="00675A90"/>
    <w:rsid w:val="00676A9C"/>
    <w:rsid w:val="0067762D"/>
    <w:rsid w:val="00677709"/>
    <w:rsid w:val="00680180"/>
    <w:rsid w:val="0068088E"/>
    <w:rsid w:val="006818EB"/>
    <w:rsid w:val="00682EEF"/>
    <w:rsid w:val="006838E1"/>
    <w:rsid w:val="00686ACD"/>
    <w:rsid w:val="00686CA3"/>
    <w:rsid w:val="006900E8"/>
    <w:rsid w:val="0069062F"/>
    <w:rsid w:val="006916EA"/>
    <w:rsid w:val="00691E4D"/>
    <w:rsid w:val="00692637"/>
    <w:rsid w:val="00692F1E"/>
    <w:rsid w:val="00693230"/>
    <w:rsid w:val="0069395C"/>
    <w:rsid w:val="0069404F"/>
    <w:rsid w:val="00694680"/>
    <w:rsid w:val="00695973"/>
    <w:rsid w:val="0069737C"/>
    <w:rsid w:val="00697D8D"/>
    <w:rsid w:val="00697EE5"/>
    <w:rsid w:val="006A0B3E"/>
    <w:rsid w:val="006A0F02"/>
    <w:rsid w:val="006A1BCD"/>
    <w:rsid w:val="006A1E34"/>
    <w:rsid w:val="006A2848"/>
    <w:rsid w:val="006A29C5"/>
    <w:rsid w:val="006A2F17"/>
    <w:rsid w:val="006A31D5"/>
    <w:rsid w:val="006B0E43"/>
    <w:rsid w:val="006B4153"/>
    <w:rsid w:val="006B4605"/>
    <w:rsid w:val="006B4A0B"/>
    <w:rsid w:val="006B52E4"/>
    <w:rsid w:val="006B6BBD"/>
    <w:rsid w:val="006B78EE"/>
    <w:rsid w:val="006B7D02"/>
    <w:rsid w:val="006C17D2"/>
    <w:rsid w:val="006C55C3"/>
    <w:rsid w:val="006C5947"/>
    <w:rsid w:val="006C634D"/>
    <w:rsid w:val="006C70C9"/>
    <w:rsid w:val="006C7304"/>
    <w:rsid w:val="006C7D56"/>
    <w:rsid w:val="006D0F23"/>
    <w:rsid w:val="006D121D"/>
    <w:rsid w:val="006D14E5"/>
    <w:rsid w:val="006D20CF"/>
    <w:rsid w:val="006D2558"/>
    <w:rsid w:val="006D2592"/>
    <w:rsid w:val="006D263F"/>
    <w:rsid w:val="006D2BAB"/>
    <w:rsid w:val="006D2C8F"/>
    <w:rsid w:val="006D67DE"/>
    <w:rsid w:val="006D7429"/>
    <w:rsid w:val="006E0111"/>
    <w:rsid w:val="006E0D78"/>
    <w:rsid w:val="006E0F72"/>
    <w:rsid w:val="006E147C"/>
    <w:rsid w:val="006E2388"/>
    <w:rsid w:val="006E4E71"/>
    <w:rsid w:val="006E603C"/>
    <w:rsid w:val="006E60AD"/>
    <w:rsid w:val="006E700D"/>
    <w:rsid w:val="006F117B"/>
    <w:rsid w:val="006F11E3"/>
    <w:rsid w:val="006F4D1F"/>
    <w:rsid w:val="006F5298"/>
    <w:rsid w:val="006F7097"/>
    <w:rsid w:val="0070009A"/>
    <w:rsid w:val="007021D6"/>
    <w:rsid w:val="00702C5F"/>
    <w:rsid w:val="00702D86"/>
    <w:rsid w:val="007039B1"/>
    <w:rsid w:val="00703FF6"/>
    <w:rsid w:val="00704EAD"/>
    <w:rsid w:val="00704FC8"/>
    <w:rsid w:val="00705160"/>
    <w:rsid w:val="007067B3"/>
    <w:rsid w:val="00707361"/>
    <w:rsid w:val="0071081D"/>
    <w:rsid w:val="007124B3"/>
    <w:rsid w:val="00712D43"/>
    <w:rsid w:val="00714B58"/>
    <w:rsid w:val="00714EC5"/>
    <w:rsid w:val="00715B73"/>
    <w:rsid w:val="0072143F"/>
    <w:rsid w:val="007267D7"/>
    <w:rsid w:val="00726CB6"/>
    <w:rsid w:val="00727009"/>
    <w:rsid w:val="007270B8"/>
    <w:rsid w:val="00730633"/>
    <w:rsid w:val="00732689"/>
    <w:rsid w:val="0073292C"/>
    <w:rsid w:val="007329FD"/>
    <w:rsid w:val="007340D0"/>
    <w:rsid w:val="00736709"/>
    <w:rsid w:val="007368CD"/>
    <w:rsid w:val="00736E15"/>
    <w:rsid w:val="00736E24"/>
    <w:rsid w:val="007377EA"/>
    <w:rsid w:val="00737ACE"/>
    <w:rsid w:val="00740A37"/>
    <w:rsid w:val="00740BC9"/>
    <w:rsid w:val="007413A2"/>
    <w:rsid w:val="00741518"/>
    <w:rsid w:val="0074152D"/>
    <w:rsid w:val="00741660"/>
    <w:rsid w:val="007424EC"/>
    <w:rsid w:val="00742887"/>
    <w:rsid w:val="00742D08"/>
    <w:rsid w:val="007437EE"/>
    <w:rsid w:val="00743E8C"/>
    <w:rsid w:val="00745BB8"/>
    <w:rsid w:val="00745BF7"/>
    <w:rsid w:val="007460DD"/>
    <w:rsid w:val="0074614C"/>
    <w:rsid w:val="007469D8"/>
    <w:rsid w:val="0075004D"/>
    <w:rsid w:val="007509F5"/>
    <w:rsid w:val="00750FEA"/>
    <w:rsid w:val="007513DE"/>
    <w:rsid w:val="00751CF6"/>
    <w:rsid w:val="00752965"/>
    <w:rsid w:val="00753390"/>
    <w:rsid w:val="00753430"/>
    <w:rsid w:val="00754074"/>
    <w:rsid w:val="007549D7"/>
    <w:rsid w:val="00754C16"/>
    <w:rsid w:val="00755675"/>
    <w:rsid w:val="007558EC"/>
    <w:rsid w:val="00755C13"/>
    <w:rsid w:val="00755E31"/>
    <w:rsid w:val="00757130"/>
    <w:rsid w:val="007603F9"/>
    <w:rsid w:val="00761951"/>
    <w:rsid w:val="00762569"/>
    <w:rsid w:val="00762987"/>
    <w:rsid w:val="00764825"/>
    <w:rsid w:val="007659B7"/>
    <w:rsid w:val="007661A3"/>
    <w:rsid w:val="00766693"/>
    <w:rsid w:val="00766C39"/>
    <w:rsid w:val="0076712D"/>
    <w:rsid w:val="0076751E"/>
    <w:rsid w:val="007676EA"/>
    <w:rsid w:val="00767CF3"/>
    <w:rsid w:val="007702BA"/>
    <w:rsid w:val="007706F7"/>
    <w:rsid w:val="00772FC2"/>
    <w:rsid w:val="0077425F"/>
    <w:rsid w:val="00774687"/>
    <w:rsid w:val="00775CE8"/>
    <w:rsid w:val="007761E7"/>
    <w:rsid w:val="0077654F"/>
    <w:rsid w:val="007768E4"/>
    <w:rsid w:val="007768E6"/>
    <w:rsid w:val="00777AFE"/>
    <w:rsid w:val="00781B0C"/>
    <w:rsid w:val="0078269E"/>
    <w:rsid w:val="0078472E"/>
    <w:rsid w:val="0078536F"/>
    <w:rsid w:val="00786A5B"/>
    <w:rsid w:val="007921B8"/>
    <w:rsid w:val="00792529"/>
    <w:rsid w:val="007937D8"/>
    <w:rsid w:val="00794080"/>
    <w:rsid w:val="007946BC"/>
    <w:rsid w:val="00794EF6"/>
    <w:rsid w:val="00796948"/>
    <w:rsid w:val="00797936"/>
    <w:rsid w:val="007A153C"/>
    <w:rsid w:val="007A1C60"/>
    <w:rsid w:val="007A2379"/>
    <w:rsid w:val="007A2CF8"/>
    <w:rsid w:val="007A3608"/>
    <w:rsid w:val="007A4FC9"/>
    <w:rsid w:val="007A62CC"/>
    <w:rsid w:val="007A66A2"/>
    <w:rsid w:val="007A67CD"/>
    <w:rsid w:val="007A737B"/>
    <w:rsid w:val="007B1298"/>
    <w:rsid w:val="007B2020"/>
    <w:rsid w:val="007B231C"/>
    <w:rsid w:val="007B2E73"/>
    <w:rsid w:val="007B5AC7"/>
    <w:rsid w:val="007B6D79"/>
    <w:rsid w:val="007B72DB"/>
    <w:rsid w:val="007C0E45"/>
    <w:rsid w:val="007C11C0"/>
    <w:rsid w:val="007C255C"/>
    <w:rsid w:val="007C4A4C"/>
    <w:rsid w:val="007C4E84"/>
    <w:rsid w:val="007C4F93"/>
    <w:rsid w:val="007C65A1"/>
    <w:rsid w:val="007C6B6E"/>
    <w:rsid w:val="007C7A67"/>
    <w:rsid w:val="007D0898"/>
    <w:rsid w:val="007D15C7"/>
    <w:rsid w:val="007D322B"/>
    <w:rsid w:val="007D420B"/>
    <w:rsid w:val="007D44EE"/>
    <w:rsid w:val="007D4D90"/>
    <w:rsid w:val="007D598A"/>
    <w:rsid w:val="007D61CD"/>
    <w:rsid w:val="007D6A3B"/>
    <w:rsid w:val="007D7C4D"/>
    <w:rsid w:val="007D7D26"/>
    <w:rsid w:val="007E1203"/>
    <w:rsid w:val="007E1552"/>
    <w:rsid w:val="007E3971"/>
    <w:rsid w:val="007E4217"/>
    <w:rsid w:val="007E578A"/>
    <w:rsid w:val="007E6062"/>
    <w:rsid w:val="007F21C3"/>
    <w:rsid w:val="007F27FE"/>
    <w:rsid w:val="007F301E"/>
    <w:rsid w:val="007F4226"/>
    <w:rsid w:val="007F4A6C"/>
    <w:rsid w:val="007F5886"/>
    <w:rsid w:val="007F6907"/>
    <w:rsid w:val="007F7A82"/>
    <w:rsid w:val="007F7E81"/>
    <w:rsid w:val="008001AC"/>
    <w:rsid w:val="00801722"/>
    <w:rsid w:val="00802188"/>
    <w:rsid w:val="008021BB"/>
    <w:rsid w:val="0080234A"/>
    <w:rsid w:val="00802CEB"/>
    <w:rsid w:val="00803612"/>
    <w:rsid w:val="0080425A"/>
    <w:rsid w:val="0080425C"/>
    <w:rsid w:val="00804BDF"/>
    <w:rsid w:val="00804E9D"/>
    <w:rsid w:val="00805478"/>
    <w:rsid w:val="008060BD"/>
    <w:rsid w:val="00810121"/>
    <w:rsid w:val="00810346"/>
    <w:rsid w:val="00810A9A"/>
    <w:rsid w:val="00811293"/>
    <w:rsid w:val="00812B6C"/>
    <w:rsid w:val="00812BCB"/>
    <w:rsid w:val="0081338E"/>
    <w:rsid w:val="00813F42"/>
    <w:rsid w:val="00815D59"/>
    <w:rsid w:val="00816434"/>
    <w:rsid w:val="00816E39"/>
    <w:rsid w:val="0081729E"/>
    <w:rsid w:val="00817C2E"/>
    <w:rsid w:val="00821BC5"/>
    <w:rsid w:val="00822553"/>
    <w:rsid w:val="008228B7"/>
    <w:rsid w:val="008237EC"/>
    <w:rsid w:val="00824305"/>
    <w:rsid w:val="008258BC"/>
    <w:rsid w:val="00826903"/>
    <w:rsid w:val="008277C3"/>
    <w:rsid w:val="00827C93"/>
    <w:rsid w:val="00827E52"/>
    <w:rsid w:val="0083023A"/>
    <w:rsid w:val="0083152E"/>
    <w:rsid w:val="00831E73"/>
    <w:rsid w:val="00832495"/>
    <w:rsid w:val="00833C63"/>
    <w:rsid w:val="00835562"/>
    <w:rsid w:val="00835838"/>
    <w:rsid w:val="0083665B"/>
    <w:rsid w:val="00837235"/>
    <w:rsid w:val="00837628"/>
    <w:rsid w:val="00837F15"/>
    <w:rsid w:val="0084188D"/>
    <w:rsid w:val="008426F4"/>
    <w:rsid w:val="00844497"/>
    <w:rsid w:val="00845FD2"/>
    <w:rsid w:val="00846668"/>
    <w:rsid w:val="0084714C"/>
    <w:rsid w:val="00847351"/>
    <w:rsid w:val="008476EF"/>
    <w:rsid w:val="00847E0E"/>
    <w:rsid w:val="00851382"/>
    <w:rsid w:val="00851971"/>
    <w:rsid w:val="00851F0C"/>
    <w:rsid w:val="0085266A"/>
    <w:rsid w:val="008535D6"/>
    <w:rsid w:val="008549ED"/>
    <w:rsid w:val="00855272"/>
    <w:rsid w:val="00855D6D"/>
    <w:rsid w:val="00856600"/>
    <w:rsid w:val="00856B20"/>
    <w:rsid w:val="008571A0"/>
    <w:rsid w:val="008578D0"/>
    <w:rsid w:val="00857F9A"/>
    <w:rsid w:val="0086027B"/>
    <w:rsid w:val="00860C7F"/>
    <w:rsid w:val="008630D7"/>
    <w:rsid w:val="0086387A"/>
    <w:rsid w:val="00864108"/>
    <w:rsid w:val="00864BF8"/>
    <w:rsid w:val="00867398"/>
    <w:rsid w:val="008706CE"/>
    <w:rsid w:val="0087119E"/>
    <w:rsid w:val="008711F6"/>
    <w:rsid w:val="00872532"/>
    <w:rsid w:val="00872980"/>
    <w:rsid w:val="00872ED1"/>
    <w:rsid w:val="008733DF"/>
    <w:rsid w:val="00875698"/>
    <w:rsid w:val="008776DC"/>
    <w:rsid w:val="00877EA6"/>
    <w:rsid w:val="00881C8E"/>
    <w:rsid w:val="0088255C"/>
    <w:rsid w:val="008830F4"/>
    <w:rsid w:val="008831E9"/>
    <w:rsid w:val="0088437A"/>
    <w:rsid w:val="00884961"/>
    <w:rsid w:val="00886026"/>
    <w:rsid w:val="008862F6"/>
    <w:rsid w:val="0088669E"/>
    <w:rsid w:val="00886787"/>
    <w:rsid w:val="00886B87"/>
    <w:rsid w:val="00886CD4"/>
    <w:rsid w:val="00890D96"/>
    <w:rsid w:val="00890E65"/>
    <w:rsid w:val="00891CE5"/>
    <w:rsid w:val="0089219E"/>
    <w:rsid w:val="00892473"/>
    <w:rsid w:val="00893145"/>
    <w:rsid w:val="00893729"/>
    <w:rsid w:val="008938C5"/>
    <w:rsid w:val="00893A3F"/>
    <w:rsid w:val="00895711"/>
    <w:rsid w:val="00895C76"/>
    <w:rsid w:val="00896075"/>
    <w:rsid w:val="00896148"/>
    <w:rsid w:val="0089665C"/>
    <w:rsid w:val="008967BA"/>
    <w:rsid w:val="008969FA"/>
    <w:rsid w:val="008974AD"/>
    <w:rsid w:val="008A0DEB"/>
    <w:rsid w:val="008A12B8"/>
    <w:rsid w:val="008A1ADB"/>
    <w:rsid w:val="008A21AA"/>
    <w:rsid w:val="008A4D9C"/>
    <w:rsid w:val="008A5FDC"/>
    <w:rsid w:val="008A667A"/>
    <w:rsid w:val="008A6DEE"/>
    <w:rsid w:val="008A75AF"/>
    <w:rsid w:val="008A7845"/>
    <w:rsid w:val="008A79D7"/>
    <w:rsid w:val="008A7BD4"/>
    <w:rsid w:val="008A7E48"/>
    <w:rsid w:val="008B3C93"/>
    <w:rsid w:val="008B4284"/>
    <w:rsid w:val="008B4929"/>
    <w:rsid w:val="008B4BD0"/>
    <w:rsid w:val="008B629A"/>
    <w:rsid w:val="008B675D"/>
    <w:rsid w:val="008C0123"/>
    <w:rsid w:val="008C3012"/>
    <w:rsid w:val="008C48B3"/>
    <w:rsid w:val="008C6829"/>
    <w:rsid w:val="008C706B"/>
    <w:rsid w:val="008C76B1"/>
    <w:rsid w:val="008D0F67"/>
    <w:rsid w:val="008D12AA"/>
    <w:rsid w:val="008D157B"/>
    <w:rsid w:val="008D36CC"/>
    <w:rsid w:val="008D3C36"/>
    <w:rsid w:val="008D4AC2"/>
    <w:rsid w:val="008D4F5E"/>
    <w:rsid w:val="008D5234"/>
    <w:rsid w:val="008D54F0"/>
    <w:rsid w:val="008E02AD"/>
    <w:rsid w:val="008E0A2C"/>
    <w:rsid w:val="008E145E"/>
    <w:rsid w:val="008E31F6"/>
    <w:rsid w:val="008E3918"/>
    <w:rsid w:val="008E3F58"/>
    <w:rsid w:val="008E43A1"/>
    <w:rsid w:val="008E452C"/>
    <w:rsid w:val="008E4ACF"/>
    <w:rsid w:val="008E4DC8"/>
    <w:rsid w:val="008E5D50"/>
    <w:rsid w:val="008E7635"/>
    <w:rsid w:val="008F02E3"/>
    <w:rsid w:val="008F0D70"/>
    <w:rsid w:val="008F105C"/>
    <w:rsid w:val="008F12DD"/>
    <w:rsid w:val="008F1769"/>
    <w:rsid w:val="008F1CB6"/>
    <w:rsid w:val="008F1E4C"/>
    <w:rsid w:val="008F26A1"/>
    <w:rsid w:val="008F297D"/>
    <w:rsid w:val="008F333B"/>
    <w:rsid w:val="008F374B"/>
    <w:rsid w:val="008F398E"/>
    <w:rsid w:val="008F4186"/>
    <w:rsid w:val="008F52B5"/>
    <w:rsid w:val="008F58EC"/>
    <w:rsid w:val="008F6CFF"/>
    <w:rsid w:val="008F7DC0"/>
    <w:rsid w:val="00900652"/>
    <w:rsid w:val="00901DC2"/>
    <w:rsid w:val="00901EB0"/>
    <w:rsid w:val="00903F92"/>
    <w:rsid w:val="0090527D"/>
    <w:rsid w:val="00907201"/>
    <w:rsid w:val="00910516"/>
    <w:rsid w:val="00910620"/>
    <w:rsid w:val="009108EB"/>
    <w:rsid w:val="009126B0"/>
    <w:rsid w:val="00912909"/>
    <w:rsid w:val="00913C35"/>
    <w:rsid w:val="0091592B"/>
    <w:rsid w:val="00915A8F"/>
    <w:rsid w:val="009166F0"/>
    <w:rsid w:val="00916D31"/>
    <w:rsid w:val="00917A52"/>
    <w:rsid w:val="00921613"/>
    <w:rsid w:val="00921651"/>
    <w:rsid w:val="009219FE"/>
    <w:rsid w:val="00921CA0"/>
    <w:rsid w:val="00922845"/>
    <w:rsid w:val="009230B1"/>
    <w:rsid w:val="00923179"/>
    <w:rsid w:val="009235BA"/>
    <w:rsid w:val="00927217"/>
    <w:rsid w:val="0093025C"/>
    <w:rsid w:val="0093040A"/>
    <w:rsid w:val="00930618"/>
    <w:rsid w:val="00930CC4"/>
    <w:rsid w:val="00931B44"/>
    <w:rsid w:val="00932539"/>
    <w:rsid w:val="00933367"/>
    <w:rsid w:val="00933D65"/>
    <w:rsid w:val="00933DD4"/>
    <w:rsid w:val="00933E54"/>
    <w:rsid w:val="00934059"/>
    <w:rsid w:val="00934502"/>
    <w:rsid w:val="00934B15"/>
    <w:rsid w:val="00935D53"/>
    <w:rsid w:val="0093686A"/>
    <w:rsid w:val="00936ED0"/>
    <w:rsid w:val="009401F3"/>
    <w:rsid w:val="00941A51"/>
    <w:rsid w:val="00942F10"/>
    <w:rsid w:val="0094439E"/>
    <w:rsid w:val="009449B6"/>
    <w:rsid w:val="009449B9"/>
    <w:rsid w:val="00944D5B"/>
    <w:rsid w:val="009460BF"/>
    <w:rsid w:val="00951047"/>
    <w:rsid w:val="00952C00"/>
    <w:rsid w:val="00956187"/>
    <w:rsid w:val="0095619B"/>
    <w:rsid w:val="00956D5E"/>
    <w:rsid w:val="00956DC1"/>
    <w:rsid w:val="00957801"/>
    <w:rsid w:val="009606E3"/>
    <w:rsid w:val="0096075C"/>
    <w:rsid w:val="00960B13"/>
    <w:rsid w:val="0096236D"/>
    <w:rsid w:val="00964496"/>
    <w:rsid w:val="00964677"/>
    <w:rsid w:val="0096471D"/>
    <w:rsid w:val="00964E9C"/>
    <w:rsid w:val="00964FA5"/>
    <w:rsid w:val="00965251"/>
    <w:rsid w:val="00967BB3"/>
    <w:rsid w:val="00972F0A"/>
    <w:rsid w:val="009730E3"/>
    <w:rsid w:val="0097361F"/>
    <w:rsid w:val="00973FE4"/>
    <w:rsid w:val="0097400A"/>
    <w:rsid w:val="0097429A"/>
    <w:rsid w:val="00976462"/>
    <w:rsid w:val="009775E2"/>
    <w:rsid w:val="00977820"/>
    <w:rsid w:val="00977A7E"/>
    <w:rsid w:val="00980268"/>
    <w:rsid w:val="00980784"/>
    <w:rsid w:val="0098092C"/>
    <w:rsid w:val="00981724"/>
    <w:rsid w:val="00981EA7"/>
    <w:rsid w:val="00982BBE"/>
    <w:rsid w:val="00983D07"/>
    <w:rsid w:val="00984B1C"/>
    <w:rsid w:val="00985F73"/>
    <w:rsid w:val="0098658D"/>
    <w:rsid w:val="00987AB5"/>
    <w:rsid w:val="00987BC6"/>
    <w:rsid w:val="0099001C"/>
    <w:rsid w:val="00992852"/>
    <w:rsid w:val="0099409C"/>
    <w:rsid w:val="0099442B"/>
    <w:rsid w:val="009953EC"/>
    <w:rsid w:val="009A049C"/>
    <w:rsid w:val="009A177C"/>
    <w:rsid w:val="009A2EFE"/>
    <w:rsid w:val="009A3543"/>
    <w:rsid w:val="009A4219"/>
    <w:rsid w:val="009A5674"/>
    <w:rsid w:val="009A5B84"/>
    <w:rsid w:val="009A5B8D"/>
    <w:rsid w:val="009A6546"/>
    <w:rsid w:val="009A6570"/>
    <w:rsid w:val="009A6E85"/>
    <w:rsid w:val="009B0801"/>
    <w:rsid w:val="009B0891"/>
    <w:rsid w:val="009B0B09"/>
    <w:rsid w:val="009B107C"/>
    <w:rsid w:val="009B1763"/>
    <w:rsid w:val="009B2DE8"/>
    <w:rsid w:val="009B4570"/>
    <w:rsid w:val="009B471C"/>
    <w:rsid w:val="009B4BA0"/>
    <w:rsid w:val="009B5B17"/>
    <w:rsid w:val="009B76C1"/>
    <w:rsid w:val="009C025C"/>
    <w:rsid w:val="009C139C"/>
    <w:rsid w:val="009C203B"/>
    <w:rsid w:val="009C288E"/>
    <w:rsid w:val="009C2E0F"/>
    <w:rsid w:val="009C3333"/>
    <w:rsid w:val="009C36F6"/>
    <w:rsid w:val="009C5345"/>
    <w:rsid w:val="009C591C"/>
    <w:rsid w:val="009C5988"/>
    <w:rsid w:val="009C5E00"/>
    <w:rsid w:val="009C60DD"/>
    <w:rsid w:val="009C6AB4"/>
    <w:rsid w:val="009C6E24"/>
    <w:rsid w:val="009D02E0"/>
    <w:rsid w:val="009D0BF3"/>
    <w:rsid w:val="009D139E"/>
    <w:rsid w:val="009D15A0"/>
    <w:rsid w:val="009D1E89"/>
    <w:rsid w:val="009D2807"/>
    <w:rsid w:val="009D2AD6"/>
    <w:rsid w:val="009D2BBC"/>
    <w:rsid w:val="009D3348"/>
    <w:rsid w:val="009D39EE"/>
    <w:rsid w:val="009D518D"/>
    <w:rsid w:val="009D53CE"/>
    <w:rsid w:val="009D63C0"/>
    <w:rsid w:val="009D65CF"/>
    <w:rsid w:val="009D6A08"/>
    <w:rsid w:val="009D6E4A"/>
    <w:rsid w:val="009E04CA"/>
    <w:rsid w:val="009E12BF"/>
    <w:rsid w:val="009E18CB"/>
    <w:rsid w:val="009E1A2B"/>
    <w:rsid w:val="009E1EF2"/>
    <w:rsid w:val="009E2B56"/>
    <w:rsid w:val="009E32F3"/>
    <w:rsid w:val="009E5596"/>
    <w:rsid w:val="009E59AA"/>
    <w:rsid w:val="009E607F"/>
    <w:rsid w:val="009E686B"/>
    <w:rsid w:val="009E6A09"/>
    <w:rsid w:val="009E6E28"/>
    <w:rsid w:val="009E7A3E"/>
    <w:rsid w:val="009E7FA1"/>
    <w:rsid w:val="009F09CC"/>
    <w:rsid w:val="009F14A9"/>
    <w:rsid w:val="009F1E8D"/>
    <w:rsid w:val="009F34AE"/>
    <w:rsid w:val="009F3595"/>
    <w:rsid w:val="009F468D"/>
    <w:rsid w:val="009F46AD"/>
    <w:rsid w:val="009F5A5F"/>
    <w:rsid w:val="009F710D"/>
    <w:rsid w:val="00A00751"/>
    <w:rsid w:val="00A009B3"/>
    <w:rsid w:val="00A00D6D"/>
    <w:rsid w:val="00A0145C"/>
    <w:rsid w:val="00A01B79"/>
    <w:rsid w:val="00A02168"/>
    <w:rsid w:val="00A026E1"/>
    <w:rsid w:val="00A02744"/>
    <w:rsid w:val="00A02C37"/>
    <w:rsid w:val="00A03CD4"/>
    <w:rsid w:val="00A04F51"/>
    <w:rsid w:val="00A05C3B"/>
    <w:rsid w:val="00A0672F"/>
    <w:rsid w:val="00A06A3E"/>
    <w:rsid w:val="00A07860"/>
    <w:rsid w:val="00A07911"/>
    <w:rsid w:val="00A12AFE"/>
    <w:rsid w:val="00A13D4F"/>
    <w:rsid w:val="00A14826"/>
    <w:rsid w:val="00A14CF6"/>
    <w:rsid w:val="00A14E98"/>
    <w:rsid w:val="00A1576E"/>
    <w:rsid w:val="00A16D5F"/>
    <w:rsid w:val="00A179E9"/>
    <w:rsid w:val="00A17C97"/>
    <w:rsid w:val="00A21013"/>
    <w:rsid w:val="00A21E4A"/>
    <w:rsid w:val="00A2360D"/>
    <w:rsid w:val="00A23E0E"/>
    <w:rsid w:val="00A247B3"/>
    <w:rsid w:val="00A25207"/>
    <w:rsid w:val="00A25CB5"/>
    <w:rsid w:val="00A25D48"/>
    <w:rsid w:val="00A27039"/>
    <w:rsid w:val="00A270F7"/>
    <w:rsid w:val="00A275EE"/>
    <w:rsid w:val="00A27617"/>
    <w:rsid w:val="00A27BA3"/>
    <w:rsid w:val="00A27D38"/>
    <w:rsid w:val="00A30B85"/>
    <w:rsid w:val="00A31221"/>
    <w:rsid w:val="00A3159C"/>
    <w:rsid w:val="00A31B4C"/>
    <w:rsid w:val="00A32F5E"/>
    <w:rsid w:val="00A32FDB"/>
    <w:rsid w:val="00A344B5"/>
    <w:rsid w:val="00A36291"/>
    <w:rsid w:val="00A36CD6"/>
    <w:rsid w:val="00A372EC"/>
    <w:rsid w:val="00A3759B"/>
    <w:rsid w:val="00A41221"/>
    <w:rsid w:val="00A414ED"/>
    <w:rsid w:val="00A42199"/>
    <w:rsid w:val="00A425A9"/>
    <w:rsid w:val="00A42D47"/>
    <w:rsid w:val="00A42F56"/>
    <w:rsid w:val="00A43E68"/>
    <w:rsid w:val="00A447EA"/>
    <w:rsid w:val="00A454C3"/>
    <w:rsid w:val="00A4697A"/>
    <w:rsid w:val="00A50662"/>
    <w:rsid w:val="00A50722"/>
    <w:rsid w:val="00A51142"/>
    <w:rsid w:val="00A51589"/>
    <w:rsid w:val="00A519BD"/>
    <w:rsid w:val="00A52EF0"/>
    <w:rsid w:val="00A532D8"/>
    <w:rsid w:val="00A53679"/>
    <w:rsid w:val="00A53810"/>
    <w:rsid w:val="00A53C3E"/>
    <w:rsid w:val="00A54560"/>
    <w:rsid w:val="00A54FFB"/>
    <w:rsid w:val="00A55898"/>
    <w:rsid w:val="00A5595B"/>
    <w:rsid w:val="00A55F01"/>
    <w:rsid w:val="00A55F7B"/>
    <w:rsid w:val="00A5607E"/>
    <w:rsid w:val="00A56D36"/>
    <w:rsid w:val="00A56E32"/>
    <w:rsid w:val="00A57634"/>
    <w:rsid w:val="00A60D07"/>
    <w:rsid w:val="00A63D38"/>
    <w:rsid w:val="00A63F9C"/>
    <w:rsid w:val="00A64488"/>
    <w:rsid w:val="00A65F96"/>
    <w:rsid w:val="00A6650B"/>
    <w:rsid w:val="00A66541"/>
    <w:rsid w:val="00A67119"/>
    <w:rsid w:val="00A72F4C"/>
    <w:rsid w:val="00A73640"/>
    <w:rsid w:val="00A74030"/>
    <w:rsid w:val="00A7474E"/>
    <w:rsid w:val="00A748DE"/>
    <w:rsid w:val="00A749B2"/>
    <w:rsid w:val="00A751D4"/>
    <w:rsid w:val="00A7777A"/>
    <w:rsid w:val="00A779CB"/>
    <w:rsid w:val="00A804A4"/>
    <w:rsid w:val="00A82F68"/>
    <w:rsid w:val="00A83366"/>
    <w:rsid w:val="00A833BA"/>
    <w:rsid w:val="00A85A60"/>
    <w:rsid w:val="00A85B6A"/>
    <w:rsid w:val="00A86B64"/>
    <w:rsid w:val="00A87673"/>
    <w:rsid w:val="00A87A5D"/>
    <w:rsid w:val="00A90916"/>
    <w:rsid w:val="00A91816"/>
    <w:rsid w:val="00A91A97"/>
    <w:rsid w:val="00A9216F"/>
    <w:rsid w:val="00A93348"/>
    <w:rsid w:val="00A942AE"/>
    <w:rsid w:val="00A9499E"/>
    <w:rsid w:val="00A9627A"/>
    <w:rsid w:val="00A966D2"/>
    <w:rsid w:val="00A97487"/>
    <w:rsid w:val="00A97D3B"/>
    <w:rsid w:val="00AA04C9"/>
    <w:rsid w:val="00AA0B50"/>
    <w:rsid w:val="00AA14DA"/>
    <w:rsid w:val="00AA1754"/>
    <w:rsid w:val="00AA1C6A"/>
    <w:rsid w:val="00AA31A6"/>
    <w:rsid w:val="00AA3D98"/>
    <w:rsid w:val="00AA43BF"/>
    <w:rsid w:val="00AA5EAB"/>
    <w:rsid w:val="00AA740E"/>
    <w:rsid w:val="00AB0A99"/>
    <w:rsid w:val="00AB11C5"/>
    <w:rsid w:val="00AB1B3A"/>
    <w:rsid w:val="00AB2705"/>
    <w:rsid w:val="00AB35A3"/>
    <w:rsid w:val="00AB42FB"/>
    <w:rsid w:val="00AB4C65"/>
    <w:rsid w:val="00AB53E0"/>
    <w:rsid w:val="00AB7A65"/>
    <w:rsid w:val="00AC117E"/>
    <w:rsid w:val="00AC1AE9"/>
    <w:rsid w:val="00AC301C"/>
    <w:rsid w:val="00AC351B"/>
    <w:rsid w:val="00AC38B1"/>
    <w:rsid w:val="00AC4BD0"/>
    <w:rsid w:val="00AC4C46"/>
    <w:rsid w:val="00AC5754"/>
    <w:rsid w:val="00AC57A7"/>
    <w:rsid w:val="00AC5FF6"/>
    <w:rsid w:val="00AC7FAF"/>
    <w:rsid w:val="00AD0667"/>
    <w:rsid w:val="00AD0A05"/>
    <w:rsid w:val="00AD0BFC"/>
    <w:rsid w:val="00AD0C87"/>
    <w:rsid w:val="00AD0DEB"/>
    <w:rsid w:val="00AD2A35"/>
    <w:rsid w:val="00AD37A5"/>
    <w:rsid w:val="00AD4025"/>
    <w:rsid w:val="00AD501D"/>
    <w:rsid w:val="00AD54A6"/>
    <w:rsid w:val="00AD65E6"/>
    <w:rsid w:val="00AD7C91"/>
    <w:rsid w:val="00AD7F17"/>
    <w:rsid w:val="00AE02A0"/>
    <w:rsid w:val="00AE038E"/>
    <w:rsid w:val="00AE0CF3"/>
    <w:rsid w:val="00AE1A36"/>
    <w:rsid w:val="00AE2423"/>
    <w:rsid w:val="00AE2804"/>
    <w:rsid w:val="00AE34AC"/>
    <w:rsid w:val="00AE3BE2"/>
    <w:rsid w:val="00AE582D"/>
    <w:rsid w:val="00AF0B89"/>
    <w:rsid w:val="00AF0D07"/>
    <w:rsid w:val="00AF1088"/>
    <w:rsid w:val="00AF21F1"/>
    <w:rsid w:val="00AF2920"/>
    <w:rsid w:val="00AF38B5"/>
    <w:rsid w:val="00AF3A9A"/>
    <w:rsid w:val="00AF5C7B"/>
    <w:rsid w:val="00AF711E"/>
    <w:rsid w:val="00AF751E"/>
    <w:rsid w:val="00AF7AD0"/>
    <w:rsid w:val="00B000C4"/>
    <w:rsid w:val="00B002EC"/>
    <w:rsid w:val="00B031B5"/>
    <w:rsid w:val="00B03257"/>
    <w:rsid w:val="00B03D76"/>
    <w:rsid w:val="00B04243"/>
    <w:rsid w:val="00B05145"/>
    <w:rsid w:val="00B0654E"/>
    <w:rsid w:val="00B07EF5"/>
    <w:rsid w:val="00B07FED"/>
    <w:rsid w:val="00B10165"/>
    <w:rsid w:val="00B10BBD"/>
    <w:rsid w:val="00B11885"/>
    <w:rsid w:val="00B12AEB"/>
    <w:rsid w:val="00B131BC"/>
    <w:rsid w:val="00B13E17"/>
    <w:rsid w:val="00B14F30"/>
    <w:rsid w:val="00B160A8"/>
    <w:rsid w:val="00B174FD"/>
    <w:rsid w:val="00B22629"/>
    <w:rsid w:val="00B237CD"/>
    <w:rsid w:val="00B239FB"/>
    <w:rsid w:val="00B23A16"/>
    <w:rsid w:val="00B24D0B"/>
    <w:rsid w:val="00B256DE"/>
    <w:rsid w:val="00B269F5"/>
    <w:rsid w:val="00B26B1A"/>
    <w:rsid w:val="00B27444"/>
    <w:rsid w:val="00B27530"/>
    <w:rsid w:val="00B27C85"/>
    <w:rsid w:val="00B30621"/>
    <w:rsid w:val="00B306AA"/>
    <w:rsid w:val="00B30F1D"/>
    <w:rsid w:val="00B31240"/>
    <w:rsid w:val="00B319AC"/>
    <w:rsid w:val="00B31DDD"/>
    <w:rsid w:val="00B31F9F"/>
    <w:rsid w:val="00B33456"/>
    <w:rsid w:val="00B33E3F"/>
    <w:rsid w:val="00B34C3D"/>
    <w:rsid w:val="00B35143"/>
    <w:rsid w:val="00B35835"/>
    <w:rsid w:val="00B35B1F"/>
    <w:rsid w:val="00B3666B"/>
    <w:rsid w:val="00B37C9E"/>
    <w:rsid w:val="00B40856"/>
    <w:rsid w:val="00B40AA9"/>
    <w:rsid w:val="00B41B04"/>
    <w:rsid w:val="00B44917"/>
    <w:rsid w:val="00B46707"/>
    <w:rsid w:val="00B50D1B"/>
    <w:rsid w:val="00B52D47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60917"/>
    <w:rsid w:val="00B61972"/>
    <w:rsid w:val="00B651DA"/>
    <w:rsid w:val="00B6705D"/>
    <w:rsid w:val="00B67E25"/>
    <w:rsid w:val="00B738FC"/>
    <w:rsid w:val="00B752CB"/>
    <w:rsid w:val="00B76390"/>
    <w:rsid w:val="00B76D3A"/>
    <w:rsid w:val="00B7752C"/>
    <w:rsid w:val="00B77929"/>
    <w:rsid w:val="00B80BF6"/>
    <w:rsid w:val="00B80F37"/>
    <w:rsid w:val="00B82E43"/>
    <w:rsid w:val="00B852AC"/>
    <w:rsid w:val="00B85932"/>
    <w:rsid w:val="00B85D18"/>
    <w:rsid w:val="00B86201"/>
    <w:rsid w:val="00B86BD0"/>
    <w:rsid w:val="00B9061F"/>
    <w:rsid w:val="00B94AB0"/>
    <w:rsid w:val="00B96196"/>
    <w:rsid w:val="00BA14C3"/>
    <w:rsid w:val="00BA190A"/>
    <w:rsid w:val="00BA1DD1"/>
    <w:rsid w:val="00BA2DBD"/>
    <w:rsid w:val="00BA411C"/>
    <w:rsid w:val="00BA4CD5"/>
    <w:rsid w:val="00BA764A"/>
    <w:rsid w:val="00BA7E8B"/>
    <w:rsid w:val="00BB06F5"/>
    <w:rsid w:val="00BB098F"/>
    <w:rsid w:val="00BB10F5"/>
    <w:rsid w:val="00BB11B1"/>
    <w:rsid w:val="00BB23BC"/>
    <w:rsid w:val="00BB2C13"/>
    <w:rsid w:val="00BB3758"/>
    <w:rsid w:val="00BB5B10"/>
    <w:rsid w:val="00BB6CE7"/>
    <w:rsid w:val="00BB6D8C"/>
    <w:rsid w:val="00BB6EBA"/>
    <w:rsid w:val="00BB6F10"/>
    <w:rsid w:val="00BB77D3"/>
    <w:rsid w:val="00BC2275"/>
    <w:rsid w:val="00BC315A"/>
    <w:rsid w:val="00BC33BD"/>
    <w:rsid w:val="00BC3676"/>
    <w:rsid w:val="00BC55AD"/>
    <w:rsid w:val="00BC56AB"/>
    <w:rsid w:val="00BC6FAB"/>
    <w:rsid w:val="00BD0A05"/>
    <w:rsid w:val="00BD14FF"/>
    <w:rsid w:val="00BD278E"/>
    <w:rsid w:val="00BD3ADF"/>
    <w:rsid w:val="00BD453E"/>
    <w:rsid w:val="00BD58B0"/>
    <w:rsid w:val="00BD77BE"/>
    <w:rsid w:val="00BE2636"/>
    <w:rsid w:val="00BE5310"/>
    <w:rsid w:val="00BE7FC9"/>
    <w:rsid w:val="00BF00E9"/>
    <w:rsid w:val="00BF01D7"/>
    <w:rsid w:val="00BF08A7"/>
    <w:rsid w:val="00BF18E9"/>
    <w:rsid w:val="00BF3F48"/>
    <w:rsid w:val="00BF46F5"/>
    <w:rsid w:val="00BF47AE"/>
    <w:rsid w:val="00BF4D2D"/>
    <w:rsid w:val="00BF4E85"/>
    <w:rsid w:val="00BF517E"/>
    <w:rsid w:val="00BF66DA"/>
    <w:rsid w:val="00BF695B"/>
    <w:rsid w:val="00BF7875"/>
    <w:rsid w:val="00BF78E3"/>
    <w:rsid w:val="00BF7F2B"/>
    <w:rsid w:val="00C01207"/>
    <w:rsid w:val="00C01E4A"/>
    <w:rsid w:val="00C02AC2"/>
    <w:rsid w:val="00C03ACD"/>
    <w:rsid w:val="00C0532C"/>
    <w:rsid w:val="00C06ABF"/>
    <w:rsid w:val="00C10693"/>
    <w:rsid w:val="00C10D4E"/>
    <w:rsid w:val="00C12753"/>
    <w:rsid w:val="00C13B28"/>
    <w:rsid w:val="00C13C83"/>
    <w:rsid w:val="00C13D98"/>
    <w:rsid w:val="00C141F7"/>
    <w:rsid w:val="00C14DAC"/>
    <w:rsid w:val="00C15A3A"/>
    <w:rsid w:val="00C16F18"/>
    <w:rsid w:val="00C1728C"/>
    <w:rsid w:val="00C205B3"/>
    <w:rsid w:val="00C20C0E"/>
    <w:rsid w:val="00C20CA5"/>
    <w:rsid w:val="00C20D13"/>
    <w:rsid w:val="00C21B53"/>
    <w:rsid w:val="00C2291B"/>
    <w:rsid w:val="00C22AB9"/>
    <w:rsid w:val="00C23215"/>
    <w:rsid w:val="00C23307"/>
    <w:rsid w:val="00C24759"/>
    <w:rsid w:val="00C30905"/>
    <w:rsid w:val="00C315CE"/>
    <w:rsid w:val="00C341D4"/>
    <w:rsid w:val="00C34A26"/>
    <w:rsid w:val="00C34EBD"/>
    <w:rsid w:val="00C3563E"/>
    <w:rsid w:val="00C379E5"/>
    <w:rsid w:val="00C40048"/>
    <w:rsid w:val="00C429C9"/>
    <w:rsid w:val="00C42C4F"/>
    <w:rsid w:val="00C42CD1"/>
    <w:rsid w:val="00C442DB"/>
    <w:rsid w:val="00C44553"/>
    <w:rsid w:val="00C46554"/>
    <w:rsid w:val="00C46876"/>
    <w:rsid w:val="00C50B75"/>
    <w:rsid w:val="00C51B41"/>
    <w:rsid w:val="00C52411"/>
    <w:rsid w:val="00C53A15"/>
    <w:rsid w:val="00C5440C"/>
    <w:rsid w:val="00C55BAA"/>
    <w:rsid w:val="00C56238"/>
    <w:rsid w:val="00C56A84"/>
    <w:rsid w:val="00C57170"/>
    <w:rsid w:val="00C60192"/>
    <w:rsid w:val="00C608A1"/>
    <w:rsid w:val="00C609A3"/>
    <w:rsid w:val="00C61788"/>
    <w:rsid w:val="00C6179A"/>
    <w:rsid w:val="00C61CC5"/>
    <w:rsid w:val="00C61FFE"/>
    <w:rsid w:val="00C64AFD"/>
    <w:rsid w:val="00C6517A"/>
    <w:rsid w:val="00C6534F"/>
    <w:rsid w:val="00C6650E"/>
    <w:rsid w:val="00C715BC"/>
    <w:rsid w:val="00C72C11"/>
    <w:rsid w:val="00C735D4"/>
    <w:rsid w:val="00C736AE"/>
    <w:rsid w:val="00C755C6"/>
    <w:rsid w:val="00C770D8"/>
    <w:rsid w:val="00C846B6"/>
    <w:rsid w:val="00C84987"/>
    <w:rsid w:val="00C84AF3"/>
    <w:rsid w:val="00C84BEA"/>
    <w:rsid w:val="00C84EDD"/>
    <w:rsid w:val="00C85DCE"/>
    <w:rsid w:val="00C85FC2"/>
    <w:rsid w:val="00C86C4F"/>
    <w:rsid w:val="00C86F20"/>
    <w:rsid w:val="00C8799B"/>
    <w:rsid w:val="00C87B0F"/>
    <w:rsid w:val="00C9113E"/>
    <w:rsid w:val="00C919A7"/>
    <w:rsid w:val="00C919C0"/>
    <w:rsid w:val="00C928C0"/>
    <w:rsid w:val="00C93D90"/>
    <w:rsid w:val="00C9492B"/>
    <w:rsid w:val="00C9579A"/>
    <w:rsid w:val="00C967C7"/>
    <w:rsid w:val="00CA1086"/>
    <w:rsid w:val="00CA24FA"/>
    <w:rsid w:val="00CA3B85"/>
    <w:rsid w:val="00CA4035"/>
    <w:rsid w:val="00CA4297"/>
    <w:rsid w:val="00CA42AC"/>
    <w:rsid w:val="00CA5B4A"/>
    <w:rsid w:val="00CB0C90"/>
    <w:rsid w:val="00CB0D4F"/>
    <w:rsid w:val="00CB169F"/>
    <w:rsid w:val="00CB2913"/>
    <w:rsid w:val="00CB2AE6"/>
    <w:rsid w:val="00CB37CF"/>
    <w:rsid w:val="00CB42FE"/>
    <w:rsid w:val="00CB4861"/>
    <w:rsid w:val="00CB7DC5"/>
    <w:rsid w:val="00CC02C7"/>
    <w:rsid w:val="00CC0FFA"/>
    <w:rsid w:val="00CC1D8F"/>
    <w:rsid w:val="00CC3229"/>
    <w:rsid w:val="00CC40D9"/>
    <w:rsid w:val="00CC440D"/>
    <w:rsid w:val="00CC4C77"/>
    <w:rsid w:val="00CC555B"/>
    <w:rsid w:val="00CD01CA"/>
    <w:rsid w:val="00CD061E"/>
    <w:rsid w:val="00CD09F9"/>
    <w:rsid w:val="00CD24DB"/>
    <w:rsid w:val="00CD2663"/>
    <w:rsid w:val="00CD75AD"/>
    <w:rsid w:val="00CD787D"/>
    <w:rsid w:val="00CE03C7"/>
    <w:rsid w:val="00CE0598"/>
    <w:rsid w:val="00CE0A9A"/>
    <w:rsid w:val="00CE3956"/>
    <w:rsid w:val="00CE46BC"/>
    <w:rsid w:val="00CE4E85"/>
    <w:rsid w:val="00CE64E1"/>
    <w:rsid w:val="00CE6A3B"/>
    <w:rsid w:val="00CE6E73"/>
    <w:rsid w:val="00CE7F6B"/>
    <w:rsid w:val="00CF1D21"/>
    <w:rsid w:val="00CF2460"/>
    <w:rsid w:val="00CF4A7D"/>
    <w:rsid w:val="00CF4EB5"/>
    <w:rsid w:val="00D0021F"/>
    <w:rsid w:val="00D024C4"/>
    <w:rsid w:val="00D04404"/>
    <w:rsid w:val="00D046EC"/>
    <w:rsid w:val="00D056D7"/>
    <w:rsid w:val="00D06A58"/>
    <w:rsid w:val="00D06BCA"/>
    <w:rsid w:val="00D07570"/>
    <w:rsid w:val="00D07AB3"/>
    <w:rsid w:val="00D10776"/>
    <w:rsid w:val="00D10BB4"/>
    <w:rsid w:val="00D10CF4"/>
    <w:rsid w:val="00D11648"/>
    <w:rsid w:val="00D1233F"/>
    <w:rsid w:val="00D134C0"/>
    <w:rsid w:val="00D13583"/>
    <w:rsid w:val="00D13B39"/>
    <w:rsid w:val="00D14F3F"/>
    <w:rsid w:val="00D159BF"/>
    <w:rsid w:val="00D16908"/>
    <w:rsid w:val="00D21819"/>
    <w:rsid w:val="00D22DAF"/>
    <w:rsid w:val="00D23889"/>
    <w:rsid w:val="00D248F0"/>
    <w:rsid w:val="00D24D42"/>
    <w:rsid w:val="00D2516A"/>
    <w:rsid w:val="00D25999"/>
    <w:rsid w:val="00D261DA"/>
    <w:rsid w:val="00D27019"/>
    <w:rsid w:val="00D27175"/>
    <w:rsid w:val="00D27852"/>
    <w:rsid w:val="00D30BCF"/>
    <w:rsid w:val="00D312EC"/>
    <w:rsid w:val="00D317BE"/>
    <w:rsid w:val="00D317E2"/>
    <w:rsid w:val="00D31E60"/>
    <w:rsid w:val="00D32426"/>
    <w:rsid w:val="00D33299"/>
    <w:rsid w:val="00D34118"/>
    <w:rsid w:val="00D343CD"/>
    <w:rsid w:val="00D34431"/>
    <w:rsid w:val="00D3657F"/>
    <w:rsid w:val="00D36AF2"/>
    <w:rsid w:val="00D37717"/>
    <w:rsid w:val="00D37DFF"/>
    <w:rsid w:val="00D43070"/>
    <w:rsid w:val="00D432A0"/>
    <w:rsid w:val="00D44176"/>
    <w:rsid w:val="00D459DF"/>
    <w:rsid w:val="00D46921"/>
    <w:rsid w:val="00D4696A"/>
    <w:rsid w:val="00D4699E"/>
    <w:rsid w:val="00D46CAA"/>
    <w:rsid w:val="00D4732C"/>
    <w:rsid w:val="00D501C6"/>
    <w:rsid w:val="00D50B9C"/>
    <w:rsid w:val="00D514A5"/>
    <w:rsid w:val="00D51F75"/>
    <w:rsid w:val="00D5231A"/>
    <w:rsid w:val="00D52A5A"/>
    <w:rsid w:val="00D52E22"/>
    <w:rsid w:val="00D52E72"/>
    <w:rsid w:val="00D53514"/>
    <w:rsid w:val="00D53659"/>
    <w:rsid w:val="00D54557"/>
    <w:rsid w:val="00D5491B"/>
    <w:rsid w:val="00D56143"/>
    <w:rsid w:val="00D60B2A"/>
    <w:rsid w:val="00D61210"/>
    <w:rsid w:val="00D61706"/>
    <w:rsid w:val="00D6238B"/>
    <w:rsid w:val="00D64766"/>
    <w:rsid w:val="00D66B61"/>
    <w:rsid w:val="00D70B76"/>
    <w:rsid w:val="00D73934"/>
    <w:rsid w:val="00D7439E"/>
    <w:rsid w:val="00D74480"/>
    <w:rsid w:val="00D75388"/>
    <w:rsid w:val="00D77B7B"/>
    <w:rsid w:val="00D80E06"/>
    <w:rsid w:val="00D81BFF"/>
    <w:rsid w:val="00D82F48"/>
    <w:rsid w:val="00D83613"/>
    <w:rsid w:val="00D83A15"/>
    <w:rsid w:val="00D8464D"/>
    <w:rsid w:val="00D8661A"/>
    <w:rsid w:val="00D87EEC"/>
    <w:rsid w:val="00D91D22"/>
    <w:rsid w:val="00D925C0"/>
    <w:rsid w:val="00D928F2"/>
    <w:rsid w:val="00D93E6E"/>
    <w:rsid w:val="00D94683"/>
    <w:rsid w:val="00D952B2"/>
    <w:rsid w:val="00D95ECF"/>
    <w:rsid w:val="00D964D3"/>
    <w:rsid w:val="00D97564"/>
    <w:rsid w:val="00D9795E"/>
    <w:rsid w:val="00DA16BD"/>
    <w:rsid w:val="00DA2C02"/>
    <w:rsid w:val="00DA3C16"/>
    <w:rsid w:val="00DA3D99"/>
    <w:rsid w:val="00DA4438"/>
    <w:rsid w:val="00DA4660"/>
    <w:rsid w:val="00DA5A13"/>
    <w:rsid w:val="00DB0546"/>
    <w:rsid w:val="00DB12FA"/>
    <w:rsid w:val="00DB1692"/>
    <w:rsid w:val="00DB19BE"/>
    <w:rsid w:val="00DB1CA8"/>
    <w:rsid w:val="00DB2A70"/>
    <w:rsid w:val="00DB30FE"/>
    <w:rsid w:val="00DB3E58"/>
    <w:rsid w:val="00DB406C"/>
    <w:rsid w:val="00DB454A"/>
    <w:rsid w:val="00DB6C6C"/>
    <w:rsid w:val="00DB74B3"/>
    <w:rsid w:val="00DC2B6C"/>
    <w:rsid w:val="00DC6BBB"/>
    <w:rsid w:val="00DD109B"/>
    <w:rsid w:val="00DD17F4"/>
    <w:rsid w:val="00DD272E"/>
    <w:rsid w:val="00DD27E1"/>
    <w:rsid w:val="00DD2C6E"/>
    <w:rsid w:val="00DD2FCF"/>
    <w:rsid w:val="00DD3B80"/>
    <w:rsid w:val="00DD485D"/>
    <w:rsid w:val="00DD4EAE"/>
    <w:rsid w:val="00DD51BE"/>
    <w:rsid w:val="00DD602F"/>
    <w:rsid w:val="00DD6208"/>
    <w:rsid w:val="00DD65B1"/>
    <w:rsid w:val="00DD65D2"/>
    <w:rsid w:val="00DE02D4"/>
    <w:rsid w:val="00DE0A47"/>
    <w:rsid w:val="00DE1716"/>
    <w:rsid w:val="00DE280D"/>
    <w:rsid w:val="00DE2C47"/>
    <w:rsid w:val="00DE2E8E"/>
    <w:rsid w:val="00DE4617"/>
    <w:rsid w:val="00DE4FCA"/>
    <w:rsid w:val="00DE53D3"/>
    <w:rsid w:val="00DE6190"/>
    <w:rsid w:val="00DE65CC"/>
    <w:rsid w:val="00DE78C4"/>
    <w:rsid w:val="00DF08FA"/>
    <w:rsid w:val="00DF0BFC"/>
    <w:rsid w:val="00DF0C89"/>
    <w:rsid w:val="00DF1108"/>
    <w:rsid w:val="00DF3521"/>
    <w:rsid w:val="00DF3B1A"/>
    <w:rsid w:val="00DF4597"/>
    <w:rsid w:val="00DF5006"/>
    <w:rsid w:val="00DF6111"/>
    <w:rsid w:val="00DF62DA"/>
    <w:rsid w:val="00DF6610"/>
    <w:rsid w:val="00DF71BF"/>
    <w:rsid w:val="00E01078"/>
    <w:rsid w:val="00E01370"/>
    <w:rsid w:val="00E01A9B"/>
    <w:rsid w:val="00E04985"/>
    <w:rsid w:val="00E04BBB"/>
    <w:rsid w:val="00E06B55"/>
    <w:rsid w:val="00E10D07"/>
    <w:rsid w:val="00E128B3"/>
    <w:rsid w:val="00E13043"/>
    <w:rsid w:val="00E13857"/>
    <w:rsid w:val="00E13A6A"/>
    <w:rsid w:val="00E13E14"/>
    <w:rsid w:val="00E147B8"/>
    <w:rsid w:val="00E149CC"/>
    <w:rsid w:val="00E15D3A"/>
    <w:rsid w:val="00E17FE9"/>
    <w:rsid w:val="00E2035A"/>
    <w:rsid w:val="00E209A5"/>
    <w:rsid w:val="00E21E97"/>
    <w:rsid w:val="00E22A8F"/>
    <w:rsid w:val="00E22F42"/>
    <w:rsid w:val="00E2410F"/>
    <w:rsid w:val="00E2585D"/>
    <w:rsid w:val="00E259F2"/>
    <w:rsid w:val="00E27E78"/>
    <w:rsid w:val="00E30CBC"/>
    <w:rsid w:val="00E314D0"/>
    <w:rsid w:val="00E31C61"/>
    <w:rsid w:val="00E32743"/>
    <w:rsid w:val="00E34A7D"/>
    <w:rsid w:val="00E34D75"/>
    <w:rsid w:val="00E36DE3"/>
    <w:rsid w:val="00E37074"/>
    <w:rsid w:val="00E4027B"/>
    <w:rsid w:val="00E41BE9"/>
    <w:rsid w:val="00E4336E"/>
    <w:rsid w:val="00E4397E"/>
    <w:rsid w:val="00E43EC2"/>
    <w:rsid w:val="00E43F79"/>
    <w:rsid w:val="00E4433A"/>
    <w:rsid w:val="00E44C93"/>
    <w:rsid w:val="00E44D0C"/>
    <w:rsid w:val="00E45637"/>
    <w:rsid w:val="00E475DE"/>
    <w:rsid w:val="00E47801"/>
    <w:rsid w:val="00E505AC"/>
    <w:rsid w:val="00E5076A"/>
    <w:rsid w:val="00E513B9"/>
    <w:rsid w:val="00E518A7"/>
    <w:rsid w:val="00E51BEE"/>
    <w:rsid w:val="00E528D9"/>
    <w:rsid w:val="00E532C5"/>
    <w:rsid w:val="00E54AF4"/>
    <w:rsid w:val="00E54CEA"/>
    <w:rsid w:val="00E568A9"/>
    <w:rsid w:val="00E56B08"/>
    <w:rsid w:val="00E57135"/>
    <w:rsid w:val="00E57FEF"/>
    <w:rsid w:val="00E6082F"/>
    <w:rsid w:val="00E60938"/>
    <w:rsid w:val="00E6122F"/>
    <w:rsid w:val="00E6220E"/>
    <w:rsid w:val="00E62564"/>
    <w:rsid w:val="00E636E3"/>
    <w:rsid w:val="00E6389E"/>
    <w:rsid w:val="00E6408A"/>
    <w:rsid w:val="00E65444"/>
    <w:rsid w:val="00E65DCC"/>
    <w:rsid w:val="00E67EB6"/>
    <w:rsid w:val="00E70106"/>
    <w:rsid w:val="00E7099D"/>
    <w:rsid w:val="00E70A17"/>
    <w:rsid w:val="00E733E2"/>
    <w:rsid w:val="00E73A6F"/>
    <w:rsid w:val="00E7471A"/>
    <w:rsid w:val="00E74CB8"/>
    <w:rsid w:val="00E75EC9"/>
    <w:rsid w:val="00E76FB5"/>
    <w:rsid w:val="00E77D8C"/>
    <w:rsid w:val="00E77F9E"/>
    <w:rsid w:val="00E8130C"/>
    <w:rsid w:val="00E81678"/>
    <w:rsid w:val="00E82EAF"/>
    <w:rsid w:val="00E83958"/>
    <w:rsid w:val="00E8404E"/>
    <w:rsid w:val="00E84733"/>
    <w:rsid w:val="00E85068"/>
    <w:rsid w:val="00E86C11"/>
    <w:rsid w:val="00E86D4A"/>
    <w:rsid w:val="00E87348"/>
    <w:rsid w:val="00E87B8B"/>
    <w:rsid w:val="00E87BB5"/>
    <w:rsid w:val="00E90396"/>
    <w:rsid w:val="00E90809"/>
    <w:rsid w:val="00E90C62"/>
    <w:rsid w:val="00E9331E"/>
    <w:rsid w:val="00E93826"/>
    <w:rsid w:val="00E94514"/>
    <w:rsid w:val="00E95CAD"/>
    <w:rsid w:val="00E96333"/>
    <w:rsid w:val="00E963E5"/>
    <w:rsid w:val="00E975E9"/>
    <w:rsid w:val="00EA0D4A"/>
    <w:rsid w:val="00EA1884"/>
    <w:rsid w:val="00EA1DF6"/>
    <w:rsid w:val="00EA1E6B"/>
    <w:rsid w:val="00EA23AE"/>
    <w:rsid w:val="00EA4992"/>
    <w:rsid w:val="00EA551C"/>
    <w:rsid w:val="00EA7A67"/>
    <w:rsid w:val="00EB10D0"/>
    <w:rsid w:val="00EB1CB4"/>
    <w:rsid w:val="00EB2567"/>
    <w:rsid w:val="00EB2CFD"/>
    <w:rsid w:val="00EB2E81"/>
    <w:rsid w:val="00EB3F8F"/>
    <w:rsid w:val="00EB4F38"/>
    <w:rsid w:val="00EB6E52"/>
    <w:rsid w:val="00EC04A0"/>
    <w:rsid w:val="00EC0A99"/>
    <w:rsid w:val="00EC0AC4"/>
    <w:rsid w:val="00EC11E8"/>
    <w:rsid w:val="00EC38FD"/>
    <w:rsid w:val="00EC49A1"/>
    <w:rsid w:val="00EC5041"/>
    <w:rsid w:val="00EC5CF7"/>
    <w:rsid w:val="00EC5D3A"/>
    <w:rsid w:val="00EC6B54"/>
    <w:rsid w:val="00EC71B8"/>
    <w:rsid w:val="00EC7ADB"/>
    <w:rsid w:val="00ED045A"/>
    <w:rsid w:val="00ED09A4"/>
    <w:rsid w:val="00ED1805"/>
    <w:rsid w:val="00ED41BB"/>
    <w:rsid w:val="00ED4570"/>
    <w:rsid w:val="00ED4B95"/>
    <w:rsid w:val="00ED7621"/>
    <w:rsid w:val="00EE1840"/>
    <w:rsid w:val="00EE234D"/>
    <w:rsid w:val="00EE24FF"/>
    <w:rsid w:val="00EE2A27"/>
    <w:rsid w:val="00EE325A"/>
    <w:rsid w:val="00EE374E"/>
    <w:rsid w:val="00EE6942"/>
    <w:rsid w:val="00EE7291"/>
    <w:rsid w:val="00EE7AB7"/>
    <w:rsid w:val="00EE7C88"/>
    <w:rsid w:val="00EF1FD7"/>
    <w:rsid w:val="00EF3127"/>
    <w:rsid w:val="00EF3830"/>
    <w:rsid w:val="00EF456F"/>
    <w:rsid w:val="00EF4928"/>
    <w:rsid w:val="00EF4E49"/>
    <w:rsid w:val="00EF652B"/>
    <w:rsid w:val="00EF78A3"/>
    <w:rsid w:val="00EF78B8"/>
    <w:rsid w:val="00EF7B7B"/>
    <w:rsid w:val="00F00ADB"/>
    <w:rsid w:val="00F00C3A"/>
    <w:rsid w:val="00F00F4D"/>
    <w:rsid w:val="00F0197A"/>
    <w:rsid w:val="00F04563"/>
    <w:rsid w:val="00F073BE"/>
    <w:rsid w:val="00F10A1B"/>
    <w:rsid w:val="00F10D1A"/>
    <w:rsid w:val="00F11A26"/>
    <w:rsid w:val="00F11BFD"/>
    <w:rsid w:val="00F11C28"/>
    <w:rsid w:val="00F12A85"/>
    <w:rsid w:val="00F13BD4"/>
    <w:rsid w:val="00F15658"/>
    <w:rsid w:val="00F16819"/>
    <w:rsid w:val="00F201DF"/>
    <w:rsid w:val="00F20F27"/>
    <w:rsid w:val="00F21025"/>
    <w:rsid w:val="00F215EB"/>
    <w:rsid w:val="00F216D2"/>
    <w:rsid w:val="00F22245"/>
    <w:rsid w:val="00F2337F"/>
    <w:rsid w:val="00F242DD"/>
    <w:rsid w:val="00F247F2"/>
    <w:rsid w:val="00F25B04"/>
    <w:rsid w:val="00F269B1"/>
    <w:rsid w:val="00F30083"/>
    <w:rsid w:val="00F30F13"/>
    <w:rsid w:val="00F31670"/>
    <w:rsid w:val="00F34395"/>
    <w:rsid w:val="00F353F5"/>
    <w:rsid w:val="00F35A49"/>
    <w:rsid w:val="00F36B12"/>
    <w:rsid w:val="00F4109C"/>
    <w:rsid w:val="00F41BC4"/>
    <w:rsid w:val="00F425A3"/>
    <w:rsid w:val="00F433D8"/>
    <w:rsid w:val="00F43405"/>
    <w:rsid w:val="00F44011"/>
    <w:rsid w:val="00F44038"/>
    <w:rsid w:val="00F448D7"/>
    <w:rsid w:val="00F45D4C"/>
    <w:rsid w:val="00F46186"/>
    <w:rsid w:val="00F525B4"/>
    <w:rsid w:val="00F52A55"/>
    <w:rsid w:val="00F5532B"/>
    <w:rsid w:val="00F55567"/>
    <w:rsid w:val="00F55870"/>
    <w:rsid w:val="00F55E50"/>
    <w:rsid w:val="00F55FB4"/>
    <w:rsid w:val="00F56354"/>
    <w:rsid w:val="00F57092"/>
    <w:rsid w:val="00F57328"/>
    <w:rsid w:val="00F57CF0"/>
    <w:rsid w:val="00F620AE"/>
    <w:rsid w:val="00F62448"/>
    <w:rsid w:val="00F62451"/>
    <w:rsid w:val="00F62687"/>
    <w:rsid w:val="00F62A7A"/>
    <w:rsid w:val="00F63C68"/>
    <w:rsid w:val="00F64C73"/>
    <w:rsid w:val="00F6563A"/>
    <w:rsid w:val="00F66ED4"/>
    <w:rsid w:val="00F6744C"/>
    <w:rsid w:val="00F67B63"/>
    <w:rsid w:val="00F71A4A"/>
    <w:rsid w:val="00F72599"/>
    <w:rsid w:val="00F7288A"/>
    <w:rsid w:val="00F72EC6"/>
    <w:rsid w:val="00F735D8"/>
    <w:rsid w:val="00F749D3"/>
    <w:rsid w:val="00F756EC"/>
    <w:rsid w:val="00F75F24"/>
    <w:rsid w:val="00F761AD"/>
    <w:rsid w:val="00F76489"/>
    <w:rsid w:val="00F7665E"/>
    <w:rsid w:val="00F81029"/>
    <w:rsid w:val="00F81C21"/>
    <w:rsid w:val="00F82032"/>
    <w:rsid w:val="00F83150"/>
    <w:rsid w:val="00F8429C"/>
    <w:rsid w:val="00F84A67"/>
    <w:rsid w:val="00F853F2"/>
    <w:rsid w:val="00F858BD"/>
    <w:rsid w:val="00F86B2D"/>
    <w:rsid w:val="00F87BD6"/>
    <w:rsid w:val="00F90C7F"/>
    <w:rsid w:val="00F9198B"/>
    <w:rsid w:val="00F91CD1"/>
    <w:rsid w:val="00F94E05"/>
    <w:rsid w:val="00F957B8"/>
    <w:rsid w:val="00F964CD"/>
    <w:rsid w:val="00F97DB1"/>
    <w:rsid w:val="00F97E4A"/>
    <w:rsid w:val="00F97E8B"/>
    <w:rsid w:val="00FA1602"/>
    <w:rsid w:val="00FA1ED9"/>
    <w:rsid w:val="00FA2990"/>
    <w:rsid w:val="00FA30F3"/>
    <w:rsid w:val="00FA4331"/>
    <w:rsid w:val="00FA6C92"/>
    <w:rsid w:val="00FA7396"/>
    <w:rsid w:val="00FA788B"/>
    <w:rsid w:val="00FB05EB"/>
    <w:rsid w:val="00FB59FE"/>
    <w:rsid w:val="00FB685E"/>
    <w:rsid w:val="00FB6FC7"/>
    <w:rsid w:val="00FC04B9"/>
    <w:rsid w:val="00FC0C4B"/>
    <w:rsid w:val="00FC2459"/>
    <w:rsid w:val="00FC32DD"/>
    <w:rsid w:val="00FC4B09"/>
    <w:rsid w:val="00FC4EAE"/>
    <w:rsid w:val="00FC7494"/>
    <w:rsid w:val="00FC7748"/>
    <w:rsid w:val="00FD0904"/>
    <w:rsid w:val="00FD0FE6"/>
    <w:rsid w:val="00FD2E88"/>
    <w:rsid w:val="00FE0D98"/>
    <w:rsid w:val="00FE143F"/>
    <w:rsid w:val="00FE1FF9"/>
    <w:rsid w:val="00FE2344"/>
    <w:rsid w:val="00FE2402"/>
    <w:rsid w:val="00FE2841"/>
    <w:rsid w:val="00FE56F8"/>
    <w:rsid w:val="00FE5BD4"/>
    <w:rsid w:val="00FE61CE"/>
    <w:rsid w:val="00FE667F"/>
    <w:rsid w:val="00FE69FD"/>
    <w:rsid w:val="00FE6CAF"/>
    <w:rsid w:val="00FE6F9B"/>
    <w:rsid w:val="00FE72DC"/>
    <w:rsid w:val="00FE72ED"/>
    <w:rsid w:val="00FE73B3"/>
    <w:rsid w:val="00FF14DC"/>
    <w:rsid w:val="00FF178A"/>
    <w:rsid w:val="00FF28AB"/>
    <w:rsid w:val="00FF3D8F"/>
    <w:rsid w:val="00FF4254"/>
    <w:rsid w:val="00FF5463"/>
    <w:rsid w:val="00FF5E19"/>
    <w:rsid w:val="00FF6E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</TotalTime>
  <Pages>1</Pages>
  <Words>85</Words>
  <Characters>485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569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11</cp:revision>
  <cp:lastPrinted>1998-02-03T19:29:00Z</cp:lastPrinted>
  <dcterms:created xsi:type="dcterms:W3CDTF">2020-10-09T16:36:00Z</dcterms:created>
  <dcterms:modified xsi:type="dcterms:W3CDTF">2022-02-03T16:28:00Z</dcterms:modified>
</cp:coreProperties>
</file>