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EC0C42" w:rsidRPr="00EC0C42">
        <w:rPr>
          <w:sz w:val="22"/>
        </w:rPr>
        <w:t>Neusa Maria Nepomuceno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EC0C42">
        <w:rPr>
          <w:sz w:val="22"/>
        </w:rPr>
        <w:t>58</w:t>
      </w:r>
      <w:r w:rsidR="00544CFE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192B7B">
        <w:rPr>
          <w:sz w:val="22"/>
        </w:rPr>
        <w:t>Cefaleia</w:t>
      </w:r>
      <w:r w:rsidR="00EC0C42">
        <w:rPr>
          <w:sz w:val="22"/>
        </w:rPr>
        <w:t>/DCL</w:t>
      </w:r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E81587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EC0C42">
        <w:rPr>
          <w:sz w:val="22"/>
        </w:rPr>
        <w:t>3 fev. 22</w:t>
      </w:r>
      <w:bookmarkStart w:id="0" w:name="_GoBack"/>
      <w:bookmarkEnd w:id="0"/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C0C42">
        <w:rPr>
          <w:noProof/>
          <w:sz w:val="24"/>
        </w:rPr>
        <w:t>3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302" w:rsidRDefault="00B85302">
      <w:r>
        <w:separator/>
      </w:r>
    </w:p>
  </w:endnote>
  <w:endnote w:type="continuationSeparator" w:id="0">
    <w:p w:rsidR="00B85302" w:rsidRDefault="00B85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8530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302" w:rsidRDefault="00B85302">
      <w:r>
        <w:separator/>
      </w:r>
    </w:p>
  </w:footnote>
  <w:footnote w:type="continuationSeparator" w:id="0">
    <w:p w:rsidR="00B85302" w:rsidRDefault="00B853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302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276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35</cp:revision>
  <cp:lastPrinted>2017-08-09T15:22:00Z</cp:lastPrinted>
  <dcterms:created xsi:type="dcterms:W3CDTF">2018-07-18T22:11:00Z</dcterms:created>
  <dcterms:modified xsi:type="dcterms:W3CDTF">2022-02-03T16:27:00Z</dcterms:modified>
</cp:coreProperties>
</file>