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B0BAA" w:rsidRPr="003B0BAA">
        <w:rPr>
          <w:sz w:val="22"/>
        </w:rPr>
        <w:t>Ygor Morato Soares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B0BAA">
        <w:rPr>
          <w:sz w:val="22"/>
        </w:rPr>
        <w:t>3</w:t>
      </w:r>
      <w:bookmarkStart w:id="0" w:name="_GoBack"/>
      <w:bookmarkEnd w:id="0"/>
      <w:r w:rsidR="001C4C0C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2522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C4C0C">
        <w:rPr>
          <w:sz w:val="22"/>
        </w:rPr>
        <w:t>2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4C0C">
        <w:t>10.9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C4C0C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C4C0C">
        <w:rPr>
          <w:noProof/>
          <w:sz w:val="24"/>
        </w:rPr>
        <w:t>2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80D" w:rsidRDefault="00E1680D">
      <w:r>
        <w:separator/>
      </w:r>
    </w:p>
  </w:endnote>
  <w:endnote w:type="continuationSeparator" w:id="0">
    <w:p w:rsidR="00E1680D" w:rsidRDefault="00E16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1680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80D" w:rsidRDefault="00E1680D">
      <w:r>
        <w:separator/>
      </w:r>
    </w:p>
  </w:footnote>
  <w:footnote w:type="continuationSeparator" w:id="0">
    <w:p w:rsidR="00E1680D" w:rsidRDefault="00E168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80D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49118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4078</cp:revision>
  <cp:lastPrinted>2017-08-09T15:22:00Z</cp:lastPrinted>
  <dcterms:created xsi:type="dcterms:W3CDTF">2016-03-08T22:06:00Z</dcterms:created>
  <dcterms:modified xsi:type="dcterms:W3CDTF">2022-02-02T16:18:00Z</dcterms:modified>
</cp:coreProperties>
</file>