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F34EF">
        <w:rPr>
          <w:sz w:val="22"/>
        </w:rPr>
        <w:t>Jose Antonio Santana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F34EF">
        <w:rPr>
          <w:sz w:val="22"/>
        </w:rPr>
        <w:t>7</w:t>
      </w:r>
      <w:r w:rsidR="001D7228">
        <w:rPr>
          <w:sz w:val="22"/>
        </w:rPr>
        <w:t>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F34EF">
        <w:rPr>
          <w:sz w:val="22"/>
        </w:rPr>
        <w:t>Insonia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7F34EF">
        <w:rPr>
          <w:sz w:val="22"/>
        </w:rPr>
        <w:t>1 fev. 22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46C6">
        <w:t>11.6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46C6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F34EF">
        <w:rPr>
          <w:noProof/>
          <w:sz w:val="24"/>
        </w:rPr>
        <w:t>1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4C0" w:rsidRDefault="00CD74C0">
      <w:r>
        <w:separator/>
      </w:r>
    </w:p>
  </w:endnote>
  <w:endnote w:type="continuationSeparator" w:id="0">
    <w:p w:rsidR="00CD74C0" w:rsidRDefault="00CD7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D74C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4C0" w:rsidRDefault="00CD74C0">
      <w:r>
        <w:separator/>
      </w:r>
    </w:p>
  </w:footnote>
  <w:footnote w:type="continuationSeparator" w:id="0">
    <w:p w:rsidR="00CD74C0" w:rsidRDefault="00CD74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4C0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48846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4073</cp:revision>
  <cp:lastPrinted>2017-08-09T15:22:00Z</cp:lastPrinted>
  <dcterms:created xsi:type="dcterms:W3CDTF">2016-03-08T22:06:00Z</dcterms:created>
  <dcterms:modified xsi:type="dcterms:W3CDTF">2022-02-01T14:28:00Z</dcterms:modified>
</cp:coreProperties>
</file>