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D7228" w:rsidRPr="001D7228">
        <w:rPr>
          <w:sz w:val="22"/>
        </w:rPr>
        <w:t>Andreia Taveira Coelho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D7228">
        <w:rPr>
          <w:sz w:val="22"/>
        </w:rPr>
        <w:t>48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D7228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1D7228">
        <w:rPr>
          <w:sz w:val="22"/>
        </w:rPr>
        <w:t>8</w:t>
      </w:r>
      <w:bookmarkStart w:id="0" w:name="_GoBack"/>
      <w:bookmarkEnd w:id="0"/>
      <w:r w:rsidR="008C46C6">
        <w:rPr>
          <w:sz w:val="22"/>
        </w:rPr>
        <w:t xml:space="preserve"> 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46C6">
        <w:t>11.6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46C6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D7228">
        <w:rPr>
          <w:noProof/>
          <w:sz w:val="24"/>
        </w:rPr>
        <w:t>28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467" w:rsidRDefault="004E6467">
      <w:r>
        <w:separator/>
      </w:r>
    </w:p>
  </w:endnote>
  <w:endnote w:type="continuationSeparator" w:id="0">
    <w:p w:rsidR="004E6467" w:rsidRDefault="004E6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E646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467" w:rsidRDefault="004E6467">
      <w:r>
        <w:separator/>
      </w:r>
    </w:p>
  </w:footnote>
  <w:footnote w:type="continuationSeparator" w:id="0">
    <w:p w:rsidR="004E6467" w:rsidRDefault="004E64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48845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4072</cp:revision>
  <cp:lastPrinted>2017-08-09T15:22:00Z</cp:lastPrinted>
  <dcterms:created xsi:type="dcterms:W3CDTF">2016-03-08T22:06:00Z</dcterms:created>
  <dcterms:modified xsi:type="dcterms:W3CDTF">2022-01-28T14:00:00Z</dcterms:modified>
</cp:coreProperties>
</file>