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62795">
        <w:rPr>
          <w:sz w:val="22"/>
        </w:rPr>
        <w:t>Aldo F.Custodio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62795">
        <w:rPr>
          <w:sz w:val="22"/>
        </w:rPr>
        <w:t>49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62795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8C46C6">
        <w:rPr>
          <w:sz w:val="22"/>
        </w:rPr>
        <w:t xml:space="preserve">7 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C46C6">
        <w:rPr>
          <w:noProof/>
          <w:sz w:val="24"/>
        </w:rPr>
        <w:t>27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BDA" w:rsidRDefault="000E4BDA">
      <w:r>
        <w:separator/>
      </w:r>
    </w:p>
  </w:endnote>
  <w:endnote w:type="continuationSeparator" w:id="0">
    <w:p w:rsidR="000E4BDA" w:rsidRDefault="000E4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4B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BDA" w:rsidRDefault="000E4BDA">
      <w:r>
        <w:separator/>
      </w:r>
    </w:p>
  </w:footnote>
  <w:footnote w:type="continuationSeparator" w:id="0">
    <w:p w:rsidR="000E4BDA" w:rsidRDefault="000E4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4BDA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48844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4070</cp:revision>
  <cp:lastPrinted>2017-08-09T15:22:00Z</cp:lastPrinted>
  <dcterms:created xsi:type="dcterms:W3CDTF">2016-03-08T22:06:00Z</dcterms:created>
  <dcterms:modified xsi:type="dcterms:W3CDTF">2022-01-27T15:49:00Z</dcterms:modified>
</cp:coreProperties>
</file>