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94F8D">
        <w:rPr>
          <w:sz w:val="22"/>
        </w:rPr>
        <w:t>Daniel da Silva Novais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C46C6">
        <w:rPr>
          <w:sz w:val="22"/>
        </w:rPr>
        <w:t>3</w:t>
      </w:r>
      <w:r w:rsidR="00994F8D">
        <w:rPr>
          <w:sz w:val="22"/>
        </w:rPr>
        <w:t>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94F8D">
        <w:rPr>
          <w:sz w:val="22"/>
        </w:rPr>
        <w:t>Dor cronica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8C46C6">
        <w:rPr>
          <w:sz w:val="22"/>
        </w:rPr>
        <w:t xml:space="preserve">7 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46C6">
        <w:t>11.6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46C6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C46C6">
        <w:rPr>
          <w:noProof/>
          <w:sz w:val="24"/>
        </w:rPr>
        <w:t>27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038" w:rsidRDefault="00917038">
      <w:r>
        <w:separator/>
      </w:r>
    </w:p>
  </w:endnote>
  <w:endnote w:type="continuationSeparator" w:id="0">
    <w:p w:rsidR="00917038" w:rsidRDefault="00917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1703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038" w:rsidRDefault="00917038">
      <w:r>
        <w:separator/>
      </w:r>
    </w:p>
  </w:footnote>
  <w:footnote w:type="continuationSeparator" w:id="0">
    <w:p w:rsidR="00917038" w:rsidRDefault="009170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38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48840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4068</cp:revision>
  <cp:lastPrinted>2017-08-09T15:22:00Z</cp:lastPrinted>
  <dcterms:created xsi:type="dcterms:W3CDTF">2016-03-08T22:06:00Z</dcterms:created>
  <dcterms:modified xsi:type="dcterms:W3CDTF">2022-01-27T15:45:00Z</dcterms:modified>
</cp:coreProperties>
</file>