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375F6" w:rsidRPr="009375F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 xml:space="preserve">PACIENTE: </w:t>
      </w:r>
      <w:r w:rsidR="00655717" w:rsidRPr="00655717">
        <w:rPr>
          <w:sz w:val="32"/>
          <w:szCs w:val="32"/>
        </w:rPr>
        <w:t>Ronaldo Ramos dos Santos</w:t>
      </w:r>
    </w:p>
    <w:p w:rsidR="009375F6" w:rsidRPr="009375F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 xml:space="preserve">IDADE: </w:t>
      </w:r>
      <w:r w:rsidR="00655717">
        <w:rPr>
          <w:sz w:val="32"/>
          <w:szCs w:val="32"/>
        </w:rPr>
        <w:t>18</w:t>
      </w:r>
      <w:r w:rsidRPr="009375F6">
        <w:rPr>
          <w:sz w:val="32"/>
          <w:szCs w:val="32"/>
        </w:rPr>
        <w:t xml:space="preserve"> anos SEXO: </w:t>
      </w:r>
      <w:r w:rsidR="00655717">
        <w:rPr>
          <w:sz w:val="32"/>
          <w:szCs w:val="32"/>
        </w:rPr>
        <w:t>M</w:t>
      </w:r>
      <w:bookmarkStart w:id="0" w:name="_GoBack"/>
      <w:bookmarkEnd w:id="0"/>
      <w:r w:rsidRPr="009375F6">
        <w:rPr>
          <w:sz w:val="32"/>
          <w:szCs w:val="32"/>
        </w:rPr>
        <w:t xml:space="preserve">                      </w:t>
      </w:r>
    </w:p>
    <w:p w:rsidR="004930C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>DATA DO EXAME: 2</w:t>
      </w:r>
      <w:r w:rsidR="00B04C1A">
        <w:rPr>
          <w:sz w:val="32"/>
          <w:szCs w:val="32"/>
        </w:rPr>
        <w:t>6</w:t>
      </w:r>
      <w:r w:rsidRPr="009375F6">
        <w:rPr>
          <w:sz w:val="32"/>
          <w:szCs w:val="32"/>
        </w:rPr>
        <w:t xml:space="preserve"> jan.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68DA" w:rsidRDefault="009D68DA">
      <w:r>
        <w:separator/>
      </w:r>
    </w:p>
  </w:endnote>
  <w:endnote w:type="continuationSeparator" w:id="0">
    <w:p w:rsidR="009D68DA" w:rsidRDefault="009D6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68DA" w:rsidRDefault="009D68DA">
      <w:r>
        <w:separator/>
      </w:r>
    </w:p>
  </w:footnote>
  <w:footnote w:type="continuationSeparator" w:id="0">
    <w:p w:rsidR="009D68DA" w:rsidRDefault="009D68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2AA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4870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1826</cp:revision>
  <cp:lastPrinted>1998-02-03T19:29:00Z</cp:lastPrinted>
  <dcterms:created xsi:type="dcterms:W3CDTF">2016-03-08T23:18:00Z</dcterms:created>
  <dcterms:modified xsi:type="dcterms:W3CDTF">2022-01-26T19:47:00Z</dcterms:modified>
</cp:coreProperties>
</file>