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4868A5" w:rsidRPr="004868A5">
        <w:rPr>
          <w:sz w:val="22"/>
        </w:rPr>
        <w:t>Ronaldo Ramos dos Santos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4868A5">
        <w:rPr>
          <w:sz w:val="22"/>
        </w:rPr>
        <w:t>18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868A5">
        <w:rPr>
          <w:sz w:val="22"/>
        </w:rPr>
        <w:t>Ansiedade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</w:t>
      </w:r>
      <w:r w:rsidR="004D7180">
        <w:rPr>
          <w:sz w:val="22"/>
        </w:rPr>
        <w:t>6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4868A5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1901A3">
        <w:t>8.6Hz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62FBB">
        <w:t>4</w:t>
      </w:r>
      <w:r w:rsidR="001901A3">
        <w:t>2.2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D7180">
        <w:rPr>
          <w:noProof/>
          <w:sz w:val="24"/>
        </w:rPr>
        <w:t>26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5419" w:rsidRDefault="00D25419">
      <w:r>
        <w:separator/>
      </w:r>
    </w:p>
  </w:endnote>
  <w:endnote w:type="continuationSeparator" w:id="0">
    <w:p w:rsidR="00D25419" w:rsidRDefault="00D254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2541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5419" w:rsidRDefault="00D25419">
      <w:r>
        <w:separator/>
      </w:r>
    </w:p>
  </w:footnote>
  <w:footnote w:type="continuationSeparator" w:id="0">
    <w:p w:rsidR="00D25419" w:rsidRDefault="00D254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48838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4066</cp:revision>
  <cp:lastPrinted>2017-08-09T15:22:00Z</cp:lastPrinted>
  <dcterms:created xsi:type="dcterms:W3CDTF">2016-03-08T22:06:00Z</dcterms:created>
  <dcterms:modified xsi:type="dcterms:W3CDTF">2022-01-26T19:46:00Z</dcterms:modified>
</cp:coreProperties>
</file>