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45344B" w:rsidRPr="0045344B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>PACIENTE    Abner Crivellari Alencar da Silva</w:t>
      </w:r>
    </w:p>
    <w:p w:rsidR="0045344B" w:rsidRPr="0045344B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>IDADE:  27 anos SEXO: M</w:t>
      </w:r>
    </w:p>
    <w:p w:rsidR="00A026E1" w:rsidRDefault="0045344B" w:rsidP="0045344B">
      <w:pPr>
        <w:rPr>
          <w:sz w:val="32"/>
          <w:szCs w:val="32"/>
        </w:rPr>
      </w:pPr>
      <w:r w:rsidRPr="0045344B">
        <w:rPr>
          <w:sz w:val="32"/>
          <w:szCs w:val="32"/>
        </w:rPr>
        <w:t>DATA DO EXAME: 26 jan. 22</w:t>
      </w:r>
      <w:bookmarkStart w:id="0" w:name="_GoBack"/>
      <w:bookmarkEnd w:id="0"/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10F" w:rsidRDefault="00E2410F">
      <w:r>
        <w:separator/>
      </w:r>
    </w:p>
  </w:endnote>
  <w:endnote w:type="continuationSeparator" w:id="0">
    <w:p w:rsidR="00E2410F" w:rsidRDefault="00E24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10F" w:rsidRDefault="00E2410F">
      <w:r>
        <w:separator/>
      </w:r>
    </w:p>
  </w:footnote>
  <w:footnote w:type="continuationSeparator" w:id="0">
    <w:p w:rsidR="00E2410F" w:rsidRDefault="00E241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</cp:revision>
  <cp:lastPrinted>1998-02-03T19:29:00Z</cp:lastPrinted>
  <dcterms:created xsi:type="dcterms:W3CDTF">2020-10-09T16:36:00Z</dcterms:created>
  <dcterms:modified xsi:type="dcterms:W3CDTF">2022-01-26T16:14:00Z</dcterms:modified>
</cp:coreProperties>
</file>