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721F0" w:rsidRPr="00A721F0">
        <w:rPr>
          <w:sz w:val="22"/>
        </w:rPr>
        <w:t>Marina de Brito Crivellari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721F0">
        <w:rPr>
          <w:sz w:val="22"/>
        </w:rPr>
        <w:t>25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A721F0">
        <w:rPr>
          <w:sz w:val="22"/>
        </w:rPr>
        <w:t>Tremor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914177">
        <w:rPr>
          <w:sz w:val="22"/>
        </w:rPr>
        <w:t>2</w:t>
      </w:r>
      <w:r w:rsidR="004D7180">
        <w:rPr>
          <w:sz w:val="22"/>
        </w:rPr>
        <w:t>6</w:t>
      </w:r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C2030">
        <w:rPr>
          <w:sz w:val="22"/>
        </w:rPr>
        <w:t>Prozac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901A3">
        <w:t>8.6Hz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62FBB">
        <w:t>4</w:t>
      </w:r>
      <w:r w:rsidR="001901A3">
        <w:t>2.2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D7180">
        <w:rPr>
          <w:noProof/>
          <w:sz w:val="24"/>
        </w:rPr>
        <w:t>26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06EC" w:rsidRDefault="000A06EC">
      <w:r>
        <w:separator/>
      </w:r>
    </w:p>
  </w:endnote>
  <w:endnote w:type="continuationSeparator" w:id="0">
    <w:p w:rsidR="000A06EC" w:rsidRDefault="000A06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A06E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06EC" w:rsidRDefault="000A06EC">
      <w:r>
        <w:separator/>
      </w:r>
    </w:p>
  </w:footnote>
  <w:footnote w:type="continuationSeparator" w:id="0">
    <w:p w:rsidR="000A06EC" w:rsidRDefault="000A06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6EC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48634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4062</cp:revision>
  <cp:lastPrinted>2017-08-09T15:22:00Z</cp:lastPrinted>
  <dcterms:created xsi:type="dcterms:W3CDTF">2016-03-08T22:06:00Z</dcterms:created>
  <dcterms:modified xsi:type="dcterms:W3CDTF">2022-01-26T16:08:00Z</dcterms:modified>
</cp:coreProperties>
</file>