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130E5" w:rsidRPr="001130E5">
        <w:rPr>
          <w:sz w:val="22"/>
        </w:rPr>
        <w:t>Ingrid Macedo dos Santos Fleuri de Oliveira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130E5">
        <w:rPr>
          <w:sz w:val="22"/>
        </w:rPr>
        <w:t>29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130E5">
        <w:rPr>
          <w:sz w:val="22"/>
        </w:rPr>
        <w:t>Deficit cognitivo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235D31">
        <w:rPr>
          <w:sz w:val="22"/>
        </w:rPr>
        <w:t>5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C2030">
        <w:rPr>
          <w:sz w:val="22"/>
        </w:rPr>
        <w:t>Prozac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5D31">
        <w:rPr>
          <w:noProof/>
          <w:sz w:val="24"/>
        </w:rPr>
        <w:t>25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025" w:rsidRDefault="00067025">
      <w:r>
        <w:separator/>
      </w:r>
    </w:p>
  </w:endnote>
  <w:endnote w:type="continuationSeparator" w:id="0">
    <w:p w:rsidR="00067025" w:rsidRDefault="00067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670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025" w:rsidRDefault="00067025">
      <w:r>
        <w:separator/>
      </w:r>
    </w:p>
  </w:footnote>
  <w:footnote w:type="continuationSeparator" w:id="0">
    <w:p w:rsidR="00067025" w:rsidRDefault="000670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48633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4058</cp:revision>
  <cp:lastPrinted>2017-08-09T15:22:00Z</cp:lastPrinted>
  <dcterms:created xsi:type="dcterms:W3CDTF">2016-03-08T22:06:00Z</dcterms:created>
  <dcterms:modified xsi:type="dcterms:W3CDTF">2022-01-25T16:58:00Z</dcterms:modified>
</cp:coreProperties>
</file>