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>PACIENTE: Flavia Mirtes  C.dos Santos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76 anos SEXO: F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>DATA DO EXAME: 24 jan.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91C" w:rsidRDefault="00AB791C">
      <w:r>
        <w:separator/>
      </w:r>
    </w:p>
  </w:endnote>
  <w:endnote w:type="continuationSeparator" w:id="0">
    <w:p w:rsidR="00AB791C" w:rsidRDefault="00AB7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91C" w:rsidRDefault="00AB791C">
      <w:r>
        <w:separator/>
      </w:r>
    </w:p>
  </w:footnote>
  <w:footnote w:type="continuationSeparator" w:id="0">
    <w:p w:rsidR="00AB791C" w:rsidRDefault="00AB7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4868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1819</cp:revision>
  <cp:lastPrinted>1998-02-03T19:29:00Z</cp:lastPrinted>
  <dcterms:created xsi:type="dcterms:W3CDTF">2016-03-08T23:18:00Z</dcterms:created>
  <dcterms:modified xsi:type="dcterms:W3CDTF">2022-01-24T17:02:00Z</dcterms:modified>
</cp:coreProperties>
</file>